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17A18" w:rsidRPr="00317A1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7A18" w:rsidRPr="00317A18">
        <w:rPr>
          <w:rFonts w:ascii="Times New Roman" w:hAnsi="Times New Roman"/>
          <w:b/>
        </w:rPr>
        <w:t>ZP/RB-39/17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A18" w:rsidRPr="00317A1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A18" w:rsidRPr="00317A1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17A18" w:rsidRPr="00317A1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A18" w:rsidRPr="00317A1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17A18" w:rsidRPr="00317A18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317A18" w:rsidRPr="00317A18">
        <w:rPr>
          <w:rFonts w:ascii="Times New Roman" w:hAnsi="Times New Roman"/>
          <w:sz w:val="21"/>
          <w:szCs w:val="21"/>
        </w:rPr>
        <w:t>(</w:t>
      </w:r>
      <w:proofErr w:type="spellStart"/>
      <w:r w:rsidR="00317A18" w:rsidRPr="00317A18">
        <w:rPr>
          <w:rFonts w:ascii="Times New Roman" w:hAnsi="Times New Roman"/>
          <w:sz w:val="21"/>
          <w:szCs w:val="21"/>
        </w:rPr>
        <w:t>t.j</w:t>
      </w:r>
      <w:proofErr w:type="spellEnd"/>
      <w:r w:rsidR="00317A18" w:rsidRPr="00317A18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804F07" w:rsidRPr="006676AE" w:rsidRDefault="00F66810" w:rsidP="001C3311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317A18" w:rsidRPr="00317A18">
        <w:rPr>
          <w:rFonts w:ascii="Times New Roman" w:hAnsi="Times New Roman"/>
          <w:b/>
          <w:sz w:val="24"/>
          <w:szCs w:val="24"/>
        </w:rPr>
        <w:t>Remont korytarza II piętra w pawilonie ,,B" Wydziału Inżynierii Produkcji i Technologii Materiałów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1B0" w:rsidRDefault="002071B0" w:rsidP="0038231F">
      <w:pPr>
        <w:spacing w:after="0" w:line="240" w:lineRule="auto"/>
      </w:pPr>
      <w:r>
        <w:separator/>
      </w:r>
    </w:p>
  </w:endnote>
  <w:endnote w:type="continuationSeparator" w:id="0">
    <w:p w:rsidR="002071B0" w:rsidRDefault="002071B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A18" w:rsidRDefault="00317A1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33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331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A18" w:rsidRDefault="00317A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1B0" w:rsidRDefault="002071B0" w:rsidP="0038231F">
      <w:pPr>
        <w:spacing w:after="0" w:line="240" w:lineRule="auto"/>
      </w:pPr>
      <w:r>
        <w:separator/>
      </w:r>
    </w:p>
  </w:footnote>
  <w:footnote w:type="continuationSeparator" w:id="0">
    <w:p w:rsidR="002071B0" w:rsidRDefault="002071B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A18" w:rsidRDefault="00317A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A18" w:rsidRDefault="00317A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A18" w:rsidRDefault="00317A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1B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3311"/>
    <w:rsid w:val="001C6945"/>
    <w:rsid w:val="001F027E"/>
    <w:rsid w:val="00203A40"/>
    <w:rsid w:val="002071B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A18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0C7E3ED-BFB9-4F97-80FF-B606EC1D5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948B6-FF7D-4AD1-9E52-539E8000C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2017-11-22T08:13:00Z</cp:lastPrinted>
  <dcterms:created xsi:type="dcterms:W3CDTF">2017-11-22T08:13:00Z</dcterms:created>
  <dcterms:modified xsi:type="dcterms:W3CDTF">2017-11-22T08:13:00Z</dcterms:modified>
</cp:coreProperties>
</file>