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E6AB3" w:rsidRPr="009E6AB3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E6AB3" w:rsidRPr="009E6AB3">
        <w:rPr>
          <w:rFonts w:ascii="Times New Roman" w:hAnsi="Times New Roman"/>
          <w:b/>
        </w:rPr>
        <w:t>ZP/RB-38/17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E6AB3" w:rsidRPr="009E6AB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E6AB3" w:rsidRPr="009E6AB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9E6AB3" w:rsidRPr="009E6AB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E6AB3" w:rsidRPr="009E6AB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9E6AB3" w:rsidRPr="009E6AB3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9E6AB3" w:rsidRPr="009E6AB3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9E6AB3" w:rsidRPr="009E6AB3">
        <w:rPr>
          <w:rFonts w:ascii="Times New Roman" w:hAnsi="Times New Roman"/>
          <w:b/>
          <w:sz w:val="24"/>
          <w:szCs w:val="24"/>
        </w:rPr>
        <w:t>Remont pomieszczeń w Studium Wychowania Fizycznego i Sportu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E6AB3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9E6AB3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388" w:rsidRDefault="00D83388" w:rsidP="0038231F">
      <w:pPr>
        <w:spacing w:after="0" w:line="240" w:lineRule="auto"/>
      </w:pPr>
      <w:r>
        <w:separator/>
      </w:r>
    </w:p>
  </w:endnote>
  <w:endnote w:type="continuationSeparator" w:id="0">
    <w:p w:rsidR="00D83388" w:rsidRDefault="00D833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AB3" w:rsidRDefault="009E6A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1AA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1AA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AB3" w:rsidRDefault="009E6A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388" w:rsidRDefault="00D83388" w:rsidP="0038231F">
      <w:pPr>
        <w:spacing w:after="0" w:line="240" w:lineRule="auto"/>
      </w:pPr>
      <w:r>
        <w:separator/>
      </w:r>
    </w:p>
  </w:footnote>
  <w:footnote w:type="continuationSeparator" w:id="0">
    <w:p w:rsidR="00D83388" w:rsidRDefault="00D8338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AB3" w:rsidRDefault="009E6A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AB3" w:rsidRDefault="009E6A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AB3" w:rsidRDefault="009E6A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3388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E6AB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3388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1AA6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0DFA541-DE5B-4E8A-B3E3-903474513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71F78-5F0D-4141-954F-42842083D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2017-11-22T08:11:00Z</dcterms:created>
  <dcterms:modified xsi:type="dcterms:W3CDTF">2017-11-22T08:11:00Z</dcterms:modified>
</cp:coreProperties>
</file>