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569BD" w:rsidRPr="005569B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569BD" w:rsidRPr="005569BD">
        <w:rPr>
          <w:b/>
          <w:sz w:val="24"/>
        </w:rPr>
        <w:t>ZP/RB-36/17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569BD" w:rsidRPr="005569BD">
        <w:rPr>
          <w:b/>
        </w:rPr>
        <w:t>przetarg nieograniczony</w:t>
      </w:r>
      <w:r w:rsidR="00753DC1">
        <w:t xml:space="preserve"> na:</w:t>
      </w:r>
    </w:p>
    <w:p w:rsidR="0000184A" w:rsidRDefault="005569B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569BD">
        <w:rPr>
          <w:b/>
          <w:sz w:val="24"/>
          <w:szCs w:val="24"/>
        </w:rPr>
        <w:t>Remont pomieszczeń 8, 9 i 10 na Wydziale Budownictwa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569BD" w:rsidRPr="005569BD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569BD" w:rsidRPr="005569BD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569BD" w:rsidRPr="005569BD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0E4" w:rsidRDefault="00B210E4">
      <w:r>
        <w:separator/>
      </w:r>
    </w:p>
  </w:endnote>
  <w:endnote w:type="continuationSeparator" w:id="0">
    <w:p w:rsidR="00B210E4" w:rsidRDefault="00B21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9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9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9BD" w:rsidRDefault="00556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0E4" w:rsidRDefault="00B210E4">
      <w:r>
        <w:separator/>
      </w:r>
    </w:p>
  </w:footnote>
  <w:footnote w:type="continuationSeparator" w:id="0">
    <w:p w:rsidR="00B210E4" w:rsidRDefault="00B210E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9BD" w:rsidRDefault="005569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9BD" w:rsidRDefault="005569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9BD" w:rsidRDefault="005569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10E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69BD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10E4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D0DF14-3AB0-4231-8053-C00D21F64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527EF-9DFE-47DC-8DD3-5AC680488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2017-11-21T08:43:00Z</dcterms:created>
  <dcterms:modified xsi:type="dcterms:W3CDTF">2017-11-21T08:43:00Z</dcterms:modified>
</cp:coreProperties>
</file>