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A2E21" w:rsidRPr="006A2E21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A2E21" w:rsidRPr="006A2E21">
        <w:rPr>
          <w:rFonts w:ascii="Times New Roman" w:hAnsi="Times New Roman"/>
          <w:b/>
        </w:rPr>
        <w:t>ZP/RB-36/17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A2E21" w:rsidRPr="006A2E2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A2E21" w:rsidRPr="006A2E2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A2E21" w:rsidRPr="006A2E2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A2E21" w:rsidRPr="006A2E2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A2E21" w:rsidRPr="006A2E21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6A2E21" w:rsidRPr="006A2E21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6A2E21" w:rsidRPr="006A2E21">
        <w:rPr>
          <w:rFonts w:ascii="Times New Roman" w:hAnsi="Times New Roman"/>
          <w:b/>
          <w:sz w:val="24"/>
          <w:szCs w:val="24"/>
        </w:rPr>
        <w:t>Remont pomieszczeń 8, 9 i 10 na Wydziale Budownictwa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6A2E21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6A2E21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3A" w:rsidRDefault="00AF193A" w:rsidP="0038231F">
      <w:pPr>
        <w:spacing w:after="0" w:line="240" w:lineRule="auto"/>
      </w:pPr>
      <w:r>
        <w:separator/>
      </w:r>
    </w:p>
  </w:endnote>
  <w:endnote w:type="continuationSeparator" w:id="0">
    <w:p w:rsidR="00AF193A" w:rsidRDefault="00AF19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E21" w:rsidRDefault="006A2E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8700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8700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E21" w:rsidRDefault="006A2E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3A" w:rsidRDefault="00AF193A" w:rsidP="0038231F">
      <w:pPr>
        <w:spacing w:after="0" w:line="240" w:lineRule="auto"/>
      </w:pPr>
      <w:r>
        <w:separator/>
      </w:r>
    </w:p>
  </w:footnote>
  <w:footnote w:type="continuationSeparator" w:id="0">
    <w:p w:rsidR="00AF193A" w:rsidRDefault="00AF193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E21" w:rsidRDefault="006A2E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E21" w:rsidRDefault="006A2E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E21" w:rsidRDefault="006A2E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193A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7004"/>
    <w:rsid w:val="005C39CA"/>
    <w:rsid w:val="005E176A"/>
    <w:rsid w:val="00634311"/>
    <w:rsid w:val="00641874"/>
    <w:rsid w:val="006676AE"/>
    <w:rsid w:val="006A2E21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AF193A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36CA1E9-ECE0-4B0B-8BF3-DC468B103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5DDA6-1DA7-4816-9773-331C48E0B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2017-11-21T08:43:00Z</dcterms:created>
  <dcterms:modified xsi:type="dcterms:W3CDTF">2017-11-21T08:43:00Z</dcterms:modified>
</cp:coreProperties>
</file>