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2025">
      <w:pPr>
        <w:spacing w:line="360" w:lineRule="auto"/>
        <w:rPr>
          <w:b/>
          <w:bCs/>
          <w:color w:val="000000"/>
          <w:sz w:val="24"/>
        </w:rPr>
      </w:pPr>
      <w:r w:rsidRPr="00A9202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92025">
      <w:pPr>
        <w:spacing w:line="360" w:lineRule="auto"/>
        <w:rPr>
          <w:color w:val="000000"/>
          <w:sz w:val="24"/>
        </w:rPr>
      </w:pPr>
      <w:r w:rsidRPr="00A9202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9202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92025">
      <w:pPr>
        <w:spacing w:line="360" w:lineRule="auto"/>
        <w:rPr>
          <w:color w:val="000000"/>
          <w:sz w:val="24"/>
        </w:rPr>
      </w:pPr>
      <w:r w:rsidRPr="00A9202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9202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9202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92025" w:rsidRPr="00A9202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92025" w:rsidRPr="00A9202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92025" w:rsidRPr="00A92025">
        <w:rPr>
          <w:b/>
          <w:color w:val="000000"/>
          <w:sz w:val="24"/>
        </w:rPr>
        <w:t>Dostawa serwerów  do montażu w szafie 19'' (3 sztuki) dla Miejskiej Sieci Komputerowej CzestMAN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2025" w:rsidTr="00C772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92025" w:rsidRDefault="00A92025" w:rsidP="00C772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92025">
              <w:rPr>
                <w:sz w:val="24"/>
              </w:rPr>
              <w:t>Dostawa serwerów  do montażu w szafie 19'' (3 sztuki) dla Miejskiej Sieci Komputerowej CzestMAN Politechniki Częstochowskiej</w:t>
            </w:r>
          </w:p>
          <w:p w:rsidR="00A92025" w:rsidRDefault="00A92025" w:rsidP="00C772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025">
              <w:rPr>
                <w:b/>
                <w:sz w:val="24"/>
              </w:rPr>
              <w:t>Tritech Networks Sp. z o.o.</w:t>
            </w:r>
          </w:p>
          <w:p w:rsidR="00A92025" w:rsidRDefault="00A92025" w:rsidP="00C772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025">
              <w:rPr>
                <w:b/>
                <w:sz w:val="24"/>
              </w:rPr>
              <w:t>40-599</w:t>
            </w:r>
            <w:r>
              <w:rPr>
                <w:b/>
                <w:sz w:val="24"/>
              </w:rPr>
              <w:t xml:space="preserve"> </w:t>
            </w:r>
            <w:r w:rsidRPr="00A92025">
              <w:rPr>
                <w:b/>
                <w:sz w:val="24"/>
              </w:rPr>
              <w:t>Katowice</w:t>
            </w:r>
          </w:p>
          <w:p w:rsidR="00A92025" w:rsidRDefault="00A92025" w:rsidP="00C772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2025">
              <w:rPr>
                <w:b/>
                <w:sz w:val="24"/>
              </w:rPr>
              <w:t>Żeliwna</w:t>
            </w:r>
            <w:r>
              <w:rPr>
                <w:b/>
                <w:sz w:val="24"/>
              </w:rPr>
              <w:t xml:space="preserve"> </w:t>
            </w:r>
            <w:r w:rsidRPr="00A92025">
              <w:rPr>
                <w:b/>
                <w:sz w:val="24"/>
              </w:rPr>
              <w:t>38</w:t>
            </w:r>
          </w:p>
          <w:p w:rsidR="00A92025" w:rsidRDefault="00A92025" w:rsidP="00C7729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2025">
              <w:rPr>
                <w:b/>
                <w:sz w:val="24"/>
              </w:rPr>
              <w:t>73 652.40 zł</w:t>
            </w:r>
          </w:p>
          <w:p w:rsidR="00A92025" w:rsidRPr="00253031" w:rsidRDefault="00A92025" w:rsidP="00C7729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92025" w:rsidRDefault="00A92025" w:rsidP="00C7729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92025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4668"/>
        <w:gridCol w:w="1428"/>
        <w:gridCol w:w="2192"/>
      </w:tblGrid>
      <w:tr w:rsidR="005F3AA9" w:rsidRPr="00C63DA0" w:rsidTr="005F3AA9">
        <w:tc>
          <w:tcPr>
            <w:tcW w:w="538" w:type="pct"/>
            <w:shd w:val="clear" w:color="auto" w:fill="auto"/>
            <w:vAlign w:val="center"/>
          </w:tcPr>
          <w:p w:rsidR="005F3AA9" w:rsidRPr="00C63DA0" w:rsidRDefault="005F3AA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5F3AA9" w:rsidRPr="00C63DA0" w:rsidRDefault="005F3AA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F3AA9" w:rsidRPr="00C63DA0" w:rsidRDefault="005F3AA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5F3AA9" w:rsidRPr="00C63DA0" w:rsidRDefault="005F3AA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5F3AA9" w:rsidRPr="00C63DA0" w:rsidRDefault="005F3AA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F3AA9" w:rsidRPr="00C63DA0" w:rsidTr="005F3AA9">
        <w:tc>
          <w:tcPr>
            <w:tcW w:w="538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Tritech Networks Sp. z o.o.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F3AA9" w:rsidRPr="00C63DA0" w:rsidTr="005F3AA9">
        <w:tc>
          <w:tcPr>
            <w:tcW w:w="538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Primar - IT Grzegorz Pałczyński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Meksykańska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/101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03-948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80,99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80,99</w:t>
            </w:r>
          </w:p>
        </w:tc>
      </w:tr>
      <w:tr w:rsidR="005F3AA9" w:rsidRPr="00C63DA0" w:rsidTr="005F3AA9">
        <w:tc>
          <w:tcPr>
            <w:tcW w:w="538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202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75,61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5F3AA9" w:rsidRPr="00C63DA0" w:rsidRDefault="005F3AA9" w:rsidP="00C772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2025">
              <w:rPr>
                <w:rFonts w:ascii="Times New Roman" w:hAnsi="Times New Roman" w:cs="Times New Roman"/>
                <w:sz w:val="18"/>
                <w:szCs w:val="18"/>
              </w:rPr>
              <w:t xml:space="preserve">  75,61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2025" w:rsidP="005F3AA9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A9202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92025">
        <w:rPr>
          <w:sz w:val="24"/>
        </w:rPr>
        <w:t>2017-11-17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8E1" w:rsidRDefault="009E18E1">
      <w:r>
        <w:separator/>
      </w:r>
    </w:p>
  </w:endnote>
  <w:endnote w:type="continuationSeparator" w:id="0">
    <w:p w:rsidR="009E18E1" w:rsidRDefault="009E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025" w:rsidRDefault="00A920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3AA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3AA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025" w:rsidRDefault="00A920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8E1" w:rsidRDefault="009E18E1">
      <w:r>
        <w:separator/>
      </w:r>
    </w:p>
  </w:footnote>
  <w:footnote w:type="continuationSeparator" w:id="0">
    <w:p w:rsidR="009E18E1" w:rsidRDefault="009E1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025" w:rsidRDefault="00A920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025" w:rsidRDefault="00A920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025" w:rsidRDefault="00A920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8E1"/>
    <w:rsid w:val="00140696"/>
    <w:rsid w:val="00253031"/>
    <w:rsid w:val="00377700"/>
    <w:rsid w:val="005C147E"/>
    <w:rsid w:val="005F3AA9"/>
    <w:rsid w:val="007118AF"/>
    <w:rsid w:val="007124E4"/>
    <w:rsid w:val="00745012"/>
    <w:rsid w:val="0087722C"/>
    <w:rsid w:val="00987E41"/>
    <w:rsid w:val="009E18E1"/>
    <w:rsid w:val="00A9202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F3A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3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2017-11-17T08:48:00Z</cp:lastPrinted>
  <dcterms:created xsi:type="dcterms:W3CDTF">2017-11-17T08:48:00Z</dcterms:created>
  <dcterms:modified xsi:type="dcterms:W3CDTF">2017-11-17T08:48:00Z</dcterms:modified>
</cp:coreProperties>
</file>