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D2D" w:rsidRDefault="00C6538F" w:rsidP="00C341DA">
      <w:pPr>
        <w:pStyle w:val="Nagwek2"/>
        <w:widowControl/>
        <w:spacing w:line="276" w:lineRule="auto"/>
        <w:rPr>
          <w:sz w:val="28"/>
        </w:rPr>
      </w:pPr>
      <w:r>
        <w:rPr>
          <w:sz w:val="28"/>
        </w:rPr>
        <w:t>FORMULARZ</w:t>
      </w:r>
      <w:r w:rsidR="006C7E02">
        <w:rPr>
          <w:sz w:val="28"/>
        </w:rPr>
        <w:t xml:space="preserve"> OFERTY</w:t>
      </w:r>
    </w:p>
    <w:p w:rsidR="00FB162E" w:rsidRPr="00047B92" w:rsidRDefault="00FB162E" w:rsidP="00C341DA">
      <w:pPr>
        <w:spacing w:line="276" w:lineRule="auto"/>
      </w:pPr>
      <w:r w:rsidRPr="00047B92">
        <w:t>Nazwa wykonawcy: 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spacing w:line="276" w:lineRule="auto"/>
      </w:pPr>
      <w:r w:rsidRPr="00047B92">
        <w:t>Adres: 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spacing w:line="276" w:lineRule="auto"/>
      </w:pPr>
      <w:r w:rsidRPr="00047B92">
        <w:t>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pStyle w:val="Nagwek2"/>
        <w:spacing w:line="276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>Tel. ......................................................................</w:t>
      </w:r>
    </w:p>
    <w:p w:rsidR="00FB162E" w:rsidRPr="00047B92" w:rsidRDefault="00FB162E" w:rsidP="00C341DA">
      <w:pPr>
        <w:pStyle w:val="Nagwek2"/>
        <w:spacing w:line="276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FB162E" w:rsidRPr="00047B92" w:rsidRDefault="00FB162E" w:rsidP="00C341DA">
      <w:pPr>
        <w:spacing w:line="276" w:lineRule="auto"/>
      </w:pPr>
      <w:r w:rsidRPr="00047B92">
        <w:t>E-mail …….............……………….……...., na który zamawiający ma przesyłać korespondencję</w:t>
      </w:r>
    </w:p>
    <w:p w:rsidR="00FB162E" w:rsidRPr="00047B92" w:rsidRDefault="00FB162E" w:rsidP="00C341DA">
      <w:pPr>
        <w:spacing w:line="276" w:lineRule="auto"/>
      </w:pPr>
      <w:r w:rsidRPr="00047B92">
        <w:t>NIP .............................................................. Regon ..................................................................</w:t>
      </w:r>
    </w:p>
    <w:p w:rsidR="00C341DA" w:rsidRDefault="00C341DA" w:rsidP="00C341DA">
      <w:pPr>
        <w:pStyle w:val="Tekstpodstawowywcity"/>
        <w:spacing w:line="360" w:lineRule="auto"/>
        <w:ind w:left="284" w:firstLine="0"/>
        <w:rPr>
          <w:b/>
          <w:kern w:val="0"/>
          <w:szCs w:val="24"/>
        </w:rPr>
      </w:pPr>
    </w:p>
    <w:p w:rsidR="00F106E1" w:rsidRPr="00C341DA" w:rsidRDefault="00FB162E" w:rsidP="00C341DA">
      <w:pPr>
        <w:pStyle w:val="Tekstpodstawowywcity"/>
        <w:spacing w:line="276" w:lineRule="auto"/>
        <w:ind w:left="284" w:firstLine="0"/>
        <w:rPr>
          <w:szCs w:val="24"/>
        </w:rPr>
      </w:pPr>
      <w:r>
        <w:t xml:space="preserve">Nawiązując do ogłoszonego przetargu w trybie </w:t>
      </w:r>
      <w:r w:rsidRPr="003271E3">
        <w:rPr>
          <w:b/>
        </w:rPr>
        <w:t>przetarg nieograniczony</w:t>
      </w:r>
      <w:r>
        <w:t xml:space="preserve"> na: </w:t>
      </w:r>
      <w:r w:rsidR="00246F51">
        <w:rPr>
          <w:b/>
        </w:rPr>
        <w:t>Dostawa mieszadła próżniowego do osłonowych mas protetycznych dla Wydziału Inżynierii Produkcji i Technologii Materiałów Politechniki Częstochowskiej</w:t>
      </w:r>
      <w:r w:rsidR="00C341DA">
        <w:t xml:space="preserve">, </w:t>
      </w:r>
      <w:proofErr w:type="spellStart"/>
      <w:r w:rsidR="00C341DA">
        <w:t>spr</w:t>
      </w:r>
      <w:proofErr w:type="spellEnd"/>
      <w:r w:rsidR="00C341DA">
        <w:t xml:space="preserve">. nr rej. </w:t>
      </w:r>
      <w:r w:rsidR="00246F51">
        <w:t xml:space="preserve">                              </w:t>
      </w:r>
      <w:r w:rsidR="00246F51">
        <w:rPr>
          <w:b/>
        </w:rPr>
        <w:t>ZP/D-30</w:t>
      </w:r>
      <w:r w:rsidR="00C341DA" w:rsidRPr="00C341DA">
        <w:rPr>
          <w:b/>
        </w:rPr>
        <w:t>/A/17</w:t>
      </w:r>
    </w:p>
    <w:p w:rsidR="009D294A" w:rsidRDefault="009D294A" w:rsidP="00FB162E"/>
    <w:p w:rsidR="009D294A" w:rsidRDefault="009D294A" w:rsidP="009D294A">
      <w:pPr>
        <w:spacing w:line="360" w:lineRule="auto"/>
        <w:ind w:hanging="284"/>
        <w:jc w:val="both"/>
      </w:pPr>
      <w:r>
        <w:t xml:space="preserve">1) oferujemy wykonanie </w:t>
      </w:r>
      <w:r w:rsidR="009C2C90">
        <w:t>dostaw</w:t>
      </w:r>
      <w:r>
        <w:t xml:space="preserve"> objętych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6"/>
      </w:tblGrid>
      <w:tr w:rsidR="009D294A" w:rsidRPr="0070488D" w:rsidTr="003173E2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 xml:space="preserve">cena brutto :  </w:t>
            </w:r>
            <w:r w:rsidRPr="00DB241F">
              <w:t>..........................................................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>cena netto :</w:t>
            </w:r>
            <w:r w:rsidRPr="00DB241F">
              <w:t xml:space="preserve">  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Default="009D294A" w:rsidP="003173E2">
            <w:pPr>
              <w:spacing w:line="360" w:lineRule="auto"/>
            </w:pPr>
            <w:r w:rsidRPr="00DB241F">
              <w:t>Zastosowano stawkę podatku VAT w wysokości ……………%</w:t>
            </w:r>
          </w:p>
          <w:p w:rsidR="00C341DA" w:rsidRDefault="00C341DA" w:rsidP="003173E2">
            <w:pPr>
              <w:spacing w:line="360" w:lineRule="auto"/>
            </w:pPr>
          </w:p>
          <w:p w:rsidR="00C341DA" w:rsidRPr="00DB241F" w:rsidRDefault="00C341DA" w:rsidP="003173E2">
            <w:pPr>
              <w:spacing w:line="360" w:lineRule="auto"/>
            </w:pPr>
            <w:r>
              <w:t xml:space="preserve">- Oświadczamy, że udzielamy </w:t>
            </w:r>
            <w:r w:rsidRPr="00B37BB2">
              <w:rPr>
                <w:b/>
              </w:rPr>
              <w:t>gwarancji na okres ..........</w:t>
            </w:r>
            <w:r>
              <w:rPr>
                <w:b/>
              </w:rPr>
              <w:t>..</w:t>
            </w:r>
            <w:r w:rsidRPr="00B37BB2">
              <w:rPr>
                <w:b/>
              </w:rPr>
              <w:t xml:space="preserve"> miesięcy</w:t>
            </w:r>
            <w:r>
              <w:t xml:space="preserve"> licząc od daty odbioru końcowego.</w:t>
            </w:r>
          </w:p>
          <w:p w:rsidR="009D294A" w:rsidRDefault="006E71DA" w:rsidP="003173E2">
            <w:pPr>
              <w:pStyle w:val="Tekstpodstawowy"/>
            </w:pPr>
            <w:r>
              <w:rPr>
                <w:b/>
                <w:bCs/>
              </w:rPr>
              <w:t xml:space="preserve">- </w:t>
            </w:r>
            <w:r w:rsidR="009D294A" w:rsidRPr="00DB241F">
              <w:rPr>
                <w:b/>
                <w:bCs/>
              </w:rPr>
              <w:t>Termin realizacji:</w:t>
            </w:r>
            <w:r w:rsidR="00C341DA">
              <w:t xml:space="preserve"> </w:t>
            </w:r>
          </w:p>
          <w:p w:rsidR="00C341DA" w:rsidRPr="00C341DA" w:rsidRDefault="00C341DA" w:rsidP="00C341D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="006E71DA">
              <w:rPr>
                <w:rFonts w:ascii="Tahoma" w:hAnsi="Tahoma" w:cs="Tahoma"/>
                <w:b w:val="0"/>
                <w:sz w:val="20"/>
              </w:rPr>
              <w:t xml:space="preserve"> do </w:t>
            </w:r>
            <w:r w:rsidR="00246F51">
              <w:rPr>
                <w:rFonts w:ascii="Tahoma" w:hAnsi="Tahoma" w:cs="Tahoma"/>
                <w:b w:val="0"/>
                <w:sz w:val="20"/>
              </w:rPr>
              <w:t>14 dni</w:t>
            </w:r>
          </w:p>
          <w:p w:rsidR="00C341DA" w:rsidRPr="00C341DA" w:rsidRDefault="00C341DA" w:rsidP="00C341D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="006E71DA">
              <w:rPr>
                <w:rFonts w:ascii="Tahoma" w:hAnsi="Tahoma" w:cs="Tahoma"/>
                <w:b w:val="0"/>
                <w:sz w:val="20"/>
              </w:rPr>
              <w:t xml:space="preserve"> do </w:t>
            </w:r>
            <w:r w:rsidR="00246F51">
              <w:rPr>
                <w:rFonts w:ascii="Tahoma" w:hAnsi="Tahoma" w:cs="Tahoma"/>
                <w:b w:val="0"/>
                <w:sz w:val="20"/>
              </w:rPr>
              <w:t>12 dni</w:t>
            </w:r>
            <w:r w:rsidR="006E71DA">
              <w:rPr>
                <w:rFonts w:ascii="Tahoma" w:hAnsi="Tahoma" w:cs="Tahoma"/>
                <w:b w:val="0"/>
                <w:sz w:val="20"/>
              </w:rPr>
              <w:t xml:space="preserve"> </w:t>
            </w:r>
          </w:p>
          <w:p w:rsidR="00C341DA" w:rsidRDefault="00C341DA" w:rsidP="00D8154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20"/>
              </w:rPr>
            </w:pPr>
            <w:r w:rsidRPr="00C341DA">
              <w:rPr>
                <w:rFonts w:ascii="Tahoma" w:hAnsi="Tahoma" w:cs="Tahoma"/>
                <w:b w:val="0"/>
                <w:sz w:val="20"/>
              </w:rPr>
              <w:sym w:font="Symbol" w:char="F07F"/>
            </w:r>
            <w:r w:rsidR="006E71DA">
              <w:rPr>
                <w:rFonts w:ascii="Tahoma" w:hAnsi="Tahoma" w:cs="Tahoma"/>
                <w:b w:val="0"/>
                <w:sz w:val="20"/>
              </w:rPr>
              <w:t xml:space="preserve"> </w:t>
            </w:r>
            <w:r w:rsidR="00246F51">
              <w:rPr>
                <w:rFonts w:ascii="Tahoma" w:hAnsi="Tahoma" w:cs="Tahoma"/>
                <w:b w:val="0"/>
                <w:sz w:val="20"/>
              </w:rPr>
              <w:t>do 10 dni</w:t>
            </w:r>
          </w:p>
          <w:p w:rsidR="00246F51" w:rsidRPr="00246F51" w:rsidRDefault="00246F51" w:rsidP="00246F51">
            <w:r w:rsidRPr="00246F51">
              <w:rPr>
                <w:b/>
              </w:rPr>
              <w:t>- Ilość pojemników próżniowych</w:t>
            </w:r>
            <w:r>
              <w:t>: ………………………………..</w:t>
            </w:r>
          </w:p>
          <w:p w:rsidR="00C341DA" w:rsidRPr="00C341DA" w:rsidRDefault="00C341DA" w:rsidP="00C341DA">
            <w:pPr>
              <w:rPr>
                <w:b/>
              </w:rPr>
            </w:pPr>
            <w:r w:rsidRPr="00C341DA">
              <w:rPr>
                <w:b/>
              </w:rPr>
              <w:t xml:space="preserve"> </w:t>
            </w:r>
          </w:p>
          <w:p w:rsidR="009D294A" w:rsidRDefault="006E71DA" w:rsidP="003173E2">
            <w:pPr>
              <w:spacing w:line="360" w:lineRule="auto"/>
              <w:jc w:val="both"/>
            </w:pPr>
            <w:r>
              <w:rPr>
                <w:b/>
                <w:bCs/>
              </w:rPr>
              <w:t xml:space="preserve">- </w:t>
            </w:r>
            <w:r w:rsidR="009D294A" w:rsidRPr="00DB241F">
              <w:rPr>
                <w:b/>
                <w:bCs/>
              </w:rPr>
              <w:t xml:space="preserve">Warunki płatności: </w:t>
            </w:r>
            <w:r w:rsidR="009D294A" w:rsidRPr="00DB241F">
              <w:t>zgodnie ze SIWZ</w:t>
            </w:r>
          </w:p>
          <w:p w:rsidR="005D19E6" w:rsidRDefault="005D19E6" w:rsidP="005D19E6">
            <w:pPr>
              <w:tabs>
                <w:tab w:val="num" w:pos="0"/>
              </w:tabs>
              <w:spacing w:line="360" w:lineRule="auto"/>
              <w:jc w:val="both"/>
            </w:pPr>
            <w:r>
              <w:rPr>
                <w:b/>
              </w:rPr>
              <w:t xml:space="preserve">- </w:t>
            </w:r>
            <w:r w:rsidRPr="005D19E6">
              <w:rPr>
                <w:b/>
              </w:rPr>
              <w:t xml:space="preserve">Oferowany produkt/y </w:t>
            </w:r>
            <w:r w:rsidRPr="005D19E6">
              <w:t xml:space="preserve">(typ, model, marka lub inna informacja pozwalająca na </w:t>
            </w:r>
            <w:r>
              <w:t xml:space="preserve">jednoznaczne   </w:t>
            </w:r>
          </w:p>
          <w:p w:rsidR="005D19E6" w:rsidRDefault="005D19E6" w:rsidP="005D19E6">
            <w:pPr>
              <w:tabs>
                <w:tab w:val="num" w:pos="0"/>
              </w:tabs>
              <w:spacing w:line="360" w:lineRule="auto"/>
              <w:jc w:val="both"/>
            </w:pPr>
            <w:r>
              <w:t xml:space="preserve">zidentyfikowanie </w:t>
            </w:r>
            <w:r w:rsidRPr="005D19E6">
              <w:t>oferowanego/</w:t>
            </w:r>
            <w:proofErr w:type="spellStart"/>
            <w:r w:rsidRPr="005D19E6">
              <w:t>ych</w:t>
            </w:r>
            <w:proofErr w:type="spellEnd"/>
            <w:r w:rsidRPr="005D19E6">
              <w:t xml:space="preserve"> produktu/ów)</w:t>
            </w:r>
            <w:r>
              <w:t>:……………………</w:t>
            </w:r>
            <w:r w:rsidRPr="005D19E6">
              <w:t>………………………..</w:t>
            </w:r>
          </w:p>
          <w:p w:rsidR="005D19E6" w:rsidRPr="005D19E6" w:rsidRDefault="005D19E6" w:rsidP="005D19E6">
            <w:pPr>
              <w:tabs>
                <w:tab w:val="num" w:pos="0"/>
              </w:tabs>
              <w:spacing w:line="360" w:lineRule="auto"/>
              <w:jc w:val="both"/>
            </w:pPr>
            <w:r>
              <w:t>…………………………………………………………………………………………………..</w:t>
            </w:r>
          </w:p>
          <w:p w:rsidR="005D19E6" w:rsidRDefault="005D19E6" w:rsidP="003173E2">
            <w:pPr>
              <w:spacing w:line="360" w:lineRule="auto"/>
              <w:jc w:val="both"/>
            </w:pPr>
          </w:p>
          <w:p w:rsidR="009D294A" w:rsidRPr="00DB241F" w:rsidRDefault="009D294A" w:rsidP="003173E2">
            <w:pPr>
              <w:spacing w:line="360" w:lineRule="auto"/>
              <w:jc w:val="both"/>
              <w:rPr>
                <w:b/>
              </w:rPr>
            </w:pPr>
          </w:p>
          <w:p w:rsidR="009D294A" w:rsidRPr="00DB241F" w:rsidRDefault="00EE02ED" w:rsidP="00F76CAD">
            <w:pPr>
              <w:spacing w:line="276" w:lineRule="auto"/>
              <w:ind w:left="-284"/>
              <w:jc w:val="both"/>
            </w:pPr>
            <w:r>
              <w:lastRenderedPageBreak/>
              <w:t xml:space="preserve">2 </w:t>
            </w:r>
            <w:r w:rsidR="009D294A">
              <w:t xml:space="preserve">2) </w:t>
            </w:r>
            <w:r w:rsidR="009D294A" w:rsidRPr="00DB241F">
              <w:t xml:space="preserve">oświadczamy, że oferowany </w:t>
            </w:r>
            <w:proofErr w:type="spellStart"/>
            <w:r w:rsidR="009D294A" w:rsidRPr="00DB241F">
              <w:t>produk</w:t>
            </w:r>
            <w:proofErr w:type="spellEnd"/>
            <w:r w:rsidR="009D294A" w:rsidRPr="00DB241F">
              <w:t>/-y spełnia wymagania określone w specyfikacją istotnych warunków zamówienia,</w:t>
            </w:r>
          </w:p>
        </w:tc>
      </w:tr>
    </w:tbl>
    <w:p w:rsidR="009D294A" w:rsidRDefault="00EE02ED" w:rsidP="00F76CAD">
      <w:pPr>
        <w:spacing w:line="276" w:lineRule="auto"/>
        <w:ind w:hanging="284"/>
        <w:jc w:val="both"/>
      </w:pPr>
      <w:r>
        <w:lastRenderedPageBreak/>
        <w:t xml:space="preserve">  </w:t>
      </w:r>
      <w:r w:rsidR="009D294A">
        <w:t>3) oświadczamy, że zapoznaliśmy się ze specyfikacją istotnych warunków zamówienia i uznajemy się za związanych określonymi w niej zasadami postępowania,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9D294A">
        <w:t>4) oświadczamy, że uważamy się za związanych niniejszą ofertą na czas wskazany w specyfikacji istotnych warunków zamówienia,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C341DA">
        <w:t>5</w:t>
      </w:r>
      <w:r w:rsidR="00D81543">
        <w:t xml:space="preserve">) </w:t>
      </w:r>
      <w:r w:rsidR="009D294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C341DA">
        <w:t>6</w:t>
      </w:r>
      <w:r w:rsidR="009D294A">
        <w:t>) zakres rzeczowy oraz nazwa firm, którym Wykonawca zamierza powierzyć wykonanie części przedmiotu zamówienia</w:t>
      </w:r>
      <w:r w:rsidR="009D294A" w:rsidRPr="0092497D">
        <w:rPr>
          <w:b/>
        </w:rPr>
        <w:t>*</w:t>
      </w:r>
    </w:p>
    <w:p w:rsidR="009D294A" w:rsidRDefault="009D294A" w:rsidP="00F76CAD">
      <w:pPr>
        <w:spacing w:line="276" w:lineRule="auto"/>
        <w:ind w:hanging="284"/>
        <w:jc w:val="both"/>
      </w:pPr>
      <w: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jc w:val="both"/>
            </w:pPr>
            <w:proofErr w:type="spellStart"/>
            <w:r>
              <w:t>Lp</w:t>
            </w:r>
            <w:proofErr w:type="spellEnd"/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jc w:val="both"/>
            </w:pPr>
            <w:r>
              <w:t>Zakres rzeczowy</w:t>
            </w: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jc w:val="both"/>
            </w:pPr>
            <w:r>
              <w:t>Nazwa Firm</w:t>
            </w: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</w:tr>
    </w:tbl>
    <w:p w:rsidR="009D294A" w:rsidRDefault="009D294A" w:rsidP="00F76CAD">
      <w:pPr>
        <w:spacing w:line="276" w:lineRule="auto"/>
        <w:jc w:val="both"/>
        <w:rPr>
          <w:b/>
        </w:rPr>
      </w:pPr>
      <w:r>
        <w:rPr>
          <w:b/>
        </w:rPr>
        <w:t>Wypełnić jeżeli Wykonawca zamierza powierzyć wykonanie części zamówienia podwykonawcą*</w:t>
      </w:r>
    </w:p>
    <w:p w:rsidR="00D81543" w:rsidRDefault="00D81543" w:rsidP="00F76CAD">
      <w:pPr>
        <w:spacing w:line="276" w:lineRule="auto"/>
        <w:jc w:val="both"/>
        <w:rPr>
          <w:b/>
        </w:rPr>
      </w:pPr>
    </w:p>
    <w:p w:rsidR="00D81543" w:rsidRPr="00D81543" w:rsidRDefault="00D81543" w:rsidP="00D81543">
      <w:pPr>
        <w:spacing w:line="360" w:lineRule="auto"/>
        <w:jc w:val="both"/>
        <w:rPr>
          <w:b/>
          <w:bCs/>
          <w:vertAlign w:val="superscript"/>
        </w:rPr>
      </w:pPr>
      <w:r w:rsidRPr="00D81543">
        <w:rPr>
          <w:bCs/>
        </w:rPr>
        <w:t>7)</w:t>
      </w:r>
      <w:r w:rsidRPr="00D81543">
        <w:rPr>
          <w:b/>
          <w:bCs/>
        </w:rPr>
        <w:t xml:space="preserve"> Oświadczamy, że jesteśmy małym lub średnim przedsiębiorstwem</w:t>
      </w:r>
      <w:r w:rsidRPr="00D81543">
        <w:rPr>
          <w:rStyle w:val="Odwoanieprzypisudolnego"/>
          <w:b/>
          <w:bCs/>
        </w:rPr>
        <w:footnoteReference w:id="1"/>
      </w:r>
    </w:p>
    <w:p w:rsidR="00D81543" w:rsidRPr="00D81543" w:rsidRDefault="00D81543" w:rsidP="00D81543">
      <w:pPr>
        <w:spacing w:line="360" w:lineRule="auto"/>
        <w:jc w:val="both"/>
        <w:rPr>
          <w:bCs/>
        </w:rPr>
      </w:pPr>
      <w:r w:rsidRPr="00D81543">
        <w:rPr>
          <w:bCs/>
        </w:rPr>
        <w:sym w:font="Symbol" w:char="F0F0"/>
      </w:r>
      <w:r w:rsidRPr="00D81543">
        <w:rPr>
          <w:bCs/>
        </w:rPr>
        <w:t xml:space="preserve"> Tak</w:t>
      </w:r>
    </w:p>
    <w:p w:rsidR="00D81543" w:rsidRPr="00D81543" w:rsidRDefault="00D81543" w:rsidP="00D81543">
      <w:pPr>
        <w:spacing w:line="360" w:lineRule="auto"/>
        <w:jc w:val="both"/>
        <w:rPr>
          <w:bCs/>
        </w:rPr>
      </w:pPr>
      <w:r w:rsidRPr="00D81543">
        <w:rPr>
          <w:bCs/>
        </w:rPr>
        <w:sym w:font="Symbol" w:char="F0FF"/>
      </w:r>
      <w:r w:rsidRPr="00D81543">
        <w:rPr>
          <w:bCs/>
        </w:rPr>
        <w:t xml:space="preserve"> Nie</w:t>
      </w:r>
    </w:p>
    <w:p w:rsidR="00D81543" w:rsidRPr="00D81543" w:rsidRDefault="00D81543" w:rsidP="00D81543">
      <w:pPr>
        <w:spacing w:line="360" w:lineRule="auto"/>
      </w:pPr>
      <w:r w:rsidRPr="00D81543">
        <w:t xml:space="preserve">Należy zaznaczyć znakiem </w:t>
      </w:r>
      <w:r w:rsidRPr="00D81543">
        <w:rPr>
          <w:b/>
        </w:rPr>
        <w:t>X</w:t>
      </w:r>
      <w:r w:rsidRPr="00D81543">
        <w:t xml:space="preserve"> właściwe pole</w:t>
      </w:r>
    </w:p>
    <w:p w:rsidR="00D81543" w:rsidRDefault="00D81543" w:rsidP="005D19E6">
      <w:pPr>
        <w:rPr>
          <w:rFonts w:eastAsia="Calibri"/>
        </w:rPr>
      </w:pPr>
      <w:r w:rsidRPr="00D81543">
        <w:rPr>
          <w:b/>
          <w:i/>
        </w:rPr>
        <w:t>Podane informacje w pkt. 7 wymagane są wyłącznie do celów statystycznych</w:t>
      </w:r>
      <w:r w:rsidRPr="00D81543">
        <w:rPr>
          <w:rFonts w:eastAsia="Calibri"/>
        </w:rPr>
        <w:t xml:space="preserve"> </w:t>
      </w:r>
    </w:p>
    <w:p w:rsidR="005D19E6" w:rsidRPr="005D19E6" w:rsidRDefault="005D19E6" w:rsidP="005D19E6">
      <w:pPr>
        <w:rPr>
          <w:rFonts w:eastAsia="Calibri"/>
        </w:rPr>
      </w:pPr>
      <w:bookmarkStart w:id="0" w:name="_GoBack"/>
      <w:bookmarkEnd w:id="0"/>
    </w:p>
    <w:p w:rsidR="009D294A" w:rsidRDefault="00D81543" w:rsidP="00F76CAD">
      <w:pPr>
        <w:spacing w:line="276" w:lineRule="auto"/>
        <w:jc w:val="both"/>
      </w:pPr>
      <w:r>
        <w:t>8</w:t>
      </w:r>
      <w:r w:rsidR="009D294A">
        <w:t>)  załącznikami do niniejszej oferty są:</w:t>
      </w:r>
    </w:p>
    <w:p w:rsidR="009D294A" w:rsidRDefault="009D294A" w:rsidP="009D294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C03D2D" w:rsidRDefault="009D294A" w:rsidP="001B6BD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C03D2D" w:rsidSect="00C03D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70C" w:rsidRDefault="00AD370C">
      <w:r>
        <w:separator/>
      </w:r>
    </w:p>
  </w:endnote>
  <w:endnote w:type="continuationSeparator" w:id="0">
    <w:p w:rsidR="00AD370C" w:rsidRDefault="00AD3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D2D" w:rsidRDefault="009A12B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7E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19E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03D2D" w:rsidRDefault="00C03D2D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70C" w:rsidRDefault="00AD370C">
      <w:r>
        <w:separator/>
      </w:r>
    </w:p>
  </w:footnote>
  <w:footnote w:type="continuationSeparator" w:id="0">
    <w:p w:rsidR="00AD370C" w:rsidRDefault="00AD370C">
      <w:r>
        <w:continuationSeparator/>
      </w:r>
    </w:p>
  </w:footnote>
  <w:footnote w:id="1">
    <w:p w:rsidR="00D81543" w:rsidRDefault="00D81543" w:rsidP="00D81543">
      <w:pPr>
        <w:pStyle w:val="Tekstprzypisudolnego"/>
        <w:ind w:left="34"/>
        <w:rPr>
          <w:rStyle w:val="DeltaViewInsertion"/>
          <w:b w:val="0"/>
          <w:i w:val="0"/>
        </w:rPr>
      </w:pP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sz w:val="16"/>
          <w:szCs w:val="16"/>
        </w:rPr>
        <w:t xml:space="preserve"> </w:t>
      </w:r>
      <w:r>
        <w:rPr>
          <w:rStyle w:val="DeltaViewInsertion"/>
          <w:rFonts w:ascii="Tahoma" w:hAnsi="Tahoma" w:cs="Tahoma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D81543" w:rsidRDefault="00D81543" w:rsidP="00D81543">
      <w:pPr>
        <w:pStyle w:val="Tekstprzypisudolnego"/>
        <w:ind w:left="34" w:hanging="12"/>
        <w:rPr>
          <w:rStyle w:val="DeltaViewInsertion"/>
          <w:rFonts w:ascii="Tahoma" w:hAnsi="Tahoma" w:cs="Tahoma"/>
          <w:b w:val="0"/>
          <w:i w:val="0"/>
          <w:sz w:val="16"/>
          <w:szCs w:val="16"/>
        </w:rPr>
      </w:pPr>
      <w:r>
        <w:rPr>
          <w:rStyle w:val="DeltaViewInsertion"/>
          <w:rFonts w:ascii="Tahoma" w:hAnsi="Tahoma" w:cs="Tahoma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D81543" w:rsidRDefault="00D81543" w:rsidP="00D81543">
      <w:r>
        <w:rPr>
          <w:rStyle w:val="DeltaViewInsertion"/>
          <w:rFonts w:ascii="Tahoma" w:hAnsi="Tahoma" w:cs="Tahoma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Tahoma" w:hAnsi="Tahoma" w:cs="Tahoma"/>
          <w:sz w:val="16"/>
          <w:szCs w:val="16"/>
        </w:rPr>
        <w:t xml:space="preserve"> i które zatrudniają mniej niż 250 osób i których roczny obrót nie przekracza 50 milionów EUR </w:t>
      </w:r>
      <w:r>
        <w:rPr>
          <w:rFonts w:ascii="Tahoma" w:hAnsi="Tahoma" w:cs="Tahoma"/>
          <w:i/>
          <w:sz w:val="16"/>
          <w:szCs w:val="16"/>
        </w:rPr>
        <w:t>lub</w:t>
      </w:r>
      <w:r>
        <w:rPr>
          <w:rFonts w:ascii="Tahoma" w:hAnsi="Tahoma" w:cs="Tahoma"/>
          <w:sz w:val="16"/>
          <w:szCs w:val="16"/>
        </w:rPr>
        <w:t xml:space="preserve"> roczna suma bilansowa nie przekracza 43 milionów EUR</w:t>
      </w:r>
    </w:p>
    <w:p w:rsidR="00D81543" w:rsidRDefault="00D81543" w:rsidP="00D81543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Podane informacje wymagane są wyłącznie do celów statystycznych</w:t>
      </w:r>
    </w:p>
    <w:p w:rsidR="00D81543" w:rsidRDefault="00D81543" w:rsidP="00D8154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6F2"/>
    <w:rsid w:val="00153C6F"/>
    <w:rsid w:val="001B6BDA"/>
    <w:rsid w:val="00246F51"/>
    <w:rsid w:val="002651C5"/>
    <w:rsid w:val="00333AED"/>
    <w:rsid w:val="004016F2"/>
    <w:rsid w:val="005D19E6"/>
    <w:rsid w:val="00640906"/>
    <w:rsid w:val="00650FE8"/>
    <w:rsid w:val="006C7E02"/>
    <w:rsid w:val="006E71DA"/>
    <w:rsid w:val="00707B7E"/>
    <w:rsid w:val="00826814"/>
    <w:rsid w:val="008674C5"/>
    <w:rsid w:val="009A12B7"/>
    <w:rsid w:val="009C2C90"/>
    <w:rsid w:val="009D294A"/>
    <w:rsid w:val="00AD370C"/>
    <w:rsid w:val="00C03D2D"/>
    <w:rsid w:val="00C11199"/>
    <w:rsid w:val="00C341DA"/>
    <w:rsid w:val="00C409AB"/>
    <w:rsid w:val="00C6538F"/>
    <w:rsid w:val="00D81543"/>
    <w:rsid w:val="00EB5C87"/>
    <w:rsid w:val="00EE02ED"/>
    <w:rsid w:val="00F106E1"/>
    <w:rsid w:val="00F76CAD"/>
    <w:rsid w:val="00FB162E"/>
    <w:rsid w:val="00FF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30FBF6-D9DF-44C2-987B-4D7F6579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D2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03D2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C03D2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03D2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03D2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03D2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C03D2D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03D2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C03D2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C03D2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C03D2D"/>
  </w:style>
  <w:style w:type="paragraph" w:styleId="Stopka">
    <w:name w:val="foot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C03D2D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C03D2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rsid w:val="00C03D2D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FB162E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D294A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3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38F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4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43"/>
  </w:style>
  <w:style w:type="character" w:styleId="Odwoanieprzypisudolnego">
    <w:name w:val="footnote reference"/>
    <w:uiPriority w:val="99"/>
    <w:semiHidden/>
    <w:unhideWhenUsed/>
    <w:rsid w:val="00D81543"/>
    <w:rPr>
      <w:vertAlign w:val="superscript"/>
    </w:rPr>
  </w:style>
  <w:style w:type="character" w:customStyle="1" w:styleId="DeltaViewInsertion">
    <w:name w:val="DeltaView Insertion"/>
    <w:rsid w:val="00D81543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Marcin Malicki</cp:lastModifiedBy>
  <cp:revision>6</cp:revision>
  <cp:lastPrinted>2017-11-14T13:11:00Z</cp:lastPrinted>
  <dcterms:created xsi:type="dcterms:W3CDTF">2017-09-14T07:10:00Z</dcterms:created>
  <dcterms:modified xsi:type="dcterms:W3CDTF">2017-11-14T13:11:00Z</dcterms:modified>
</cp:coreProperties>
</file>