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D1053" w:rsidRPr="006D105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1053" w:rsidRPr="006D1053">
        <w:rPr>
          <w:rFonts w:ascii="Times New Roman" w:hAnsi="Times New Roman"/>
          <w:b/>
        </w:rPr>
        <w:t>ZP/D-30/A/17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053" w:rsidRPr="006D105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053" w:rsidRPr="006D105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D1053" w:rsidRPr="006D105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053" w:rsidRPr="006D105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D1053" w:rsidRPr="006D1053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D1053" w:rsidRPr="006D1053">
        <w:rPr>
          <w:rFonts w:ascii="Times New Roman" w:hAnsi="Times New Roman"/>
          <w:sz w:val="21"/>
          <w:szCs w:val="21"/>
        </w:rPr>
        <w:t>(</w:t>
      </w:r>
      <w:proofErr w:type="spellStart"/>
      <w:r w:rsidR="006D1053" w:rsidRPr="006D1053">
        <w:rPr>
          <w:rFonts w:ascii="Times New Roman" w:hAnsi="Times New Roman"/>
          <w:sz w:val="21"/>
          <w:szCs w:val="21"/>
        </w:rPr>
        <w:t>t.j</w:t>
      </w:r>
      <w:proofErr w:type="spellEnd"/>
      <w:r w:rsidR="006D1053" w:rsidRPr="006D1053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4B410F" w:rsidRDefault="004C4854" w:rsidP="004B410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D1053" w:rsidRPr="006D1053">
        <w:rPr>
          <w:rFonts w:ascii="Times New Roman" w:hAnsi="Times New Roman"/>
          <w:b/>
          <w:sz w:val="24"/>
          <w:szCs w:val="24"/>
        </w:rPr>
        <w:t>Dostawa mieszadła próżniowego do osłonowych mas protetycznych dla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625" w:rsidRDefault="00C85625" w:rsidP="0038231F">
      <w:pPr>
        <w:spacing w:after="0" w:line="240" w:lineRule="auto"/>
      </w:pPr>
      <w:r>
        <w:separator/>
      </w:r>
    </w:p>
  </w:endnote>
  <w:endnote w:type="continuationSeparator" w:id="0">
    <w:p w:rsidR="00C85625" w:rsidRDefault="00C856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053" w:rsidRDefault="006D10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410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41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053" w:rsidRDefault="006D10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625" w:rsidRDefault="00C85625" w:rsidP="0038231F">
      <w:pPr>
        <w:spacing w:after="0" w:line="240" w:lineRule="auto"/>
      </w:pPr>
      <w:r>
        <w:separator/>
      </w:r>
    </w:p>
  </w:footnote>
  <w:footnote w:type="continuationSeparator" w:id="0">
    <w:p w:rsidR="00C85625" w:rsidRDefault="00C856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053" w:rsidRDefault="006D10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053" w:rsidRDefault="006D10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053" w:rsidRDefault="006D10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62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410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105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5625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993763-D703-4E01-8671-35229846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976A2-4182-4A2E-9D60-DA0A0511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2017-11-14T13:23:00Z</cp:lastPrinted>
  <dcterms:created xsi:type="dcterms:W3CDTF">2017-11-14T13:24:00Z</dcterms:created>
  <dcterms:modified xsi:type="dcterms:W3CDTF">2017-11-14T13:24:00Z</dcterms:modified>
</cp:coreProperties>
</file>