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E1C5A" w:rsidRPr="002E1C5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E1C5A" w:rsidRPr="002E1C5A">
        <w:rPr>
          <w:b/>
          <w:sz w:val="24"/>
        </w:rPr>
        <w:t>ZP/D-30/A/17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E1C5A" w:rsidRPr="002E1C5A">
        <w:rPr>
          <w:b/>
        </w:rPr>
        <w:t>przetarg nieograniczony</w:t>
      </w:r>
      <w:r w:rsidR="00753DC1">
        <w:t xml:space="preserve"> na:</w:t>
      </w:r>
    </w:p>
    <w:p w:rsidR="0000184A" w:rsidRDefault="002E1C5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E1C5A">
        <w:rPr>
          <w:b/>
          <w:sz w:val="24"/>
          <w:szCs w:val="24"/>
        </w:rPr>
        <w:t>Dostawa mieszadła próżniowego do osłonowych mas protetycznych dla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E1C5A" w:rsidRPr="002E1C5A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E1C5A" w:rsidRPr="002E1C5A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E1C5A" w:rsidRPr="002E1C5A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257" w:rsidRDefault="00AC1257">
      <w:r>
        <w:separator/>
      </w:r>
    </w:p>
  </w:endnote>
  <w:endnote w:type="continuationSeparator" w:id="0">
    <w:p w:rsidR="00AC1257" w:rsidRDefault="00AC1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1C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1C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C5A" w:rsidRDefault="002E1C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257" w:rsidRDefault="00AC1257">
      <w:r>
        <w:separator/>
      </w:r>
    </w:p>
  </w:footnote>
  <w:footnote w:type="continuationSeparator" w:id="0">
    <w:p w:rsidR="00AC1257" w:rsidRDefault="00AC125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C5A" w:rsidRDefault="002E1C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C5A" w:rsidRDefault="002E1C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C5A" w:rsidRDefault="002E1C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125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1C5A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125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A82DAC2-6602-461D-B546-F29FBE7B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F0D5D-36B0-401C-AD8C-8BDAAE8F7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2017-11-14T13:22:00Z</dcterms:created>
  <dcterms:modified xsi:type="dcterms:W3CDTF">2017-11-14T13:22:00Z</dcterms:modified>
</cp:coreProperties>
</file>