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F76FE" w:rsidRPr="00BF76F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76FE" w:rsidRPr="00BF76FE">
        <w:rPr>
          <w:b/>
          <w:sz w:val="24"/>
        </w:rPr>
        <w:t>ZP/DK-31/17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76FE" w:rsidRPr="00BF76FE">
        <w:rPr>
          <w:b/>
        </w:rPr>
        <w:t>przetarg nieograniczony</w:t>
      </w:r>
      <w:r w:rsidR="00753DC1">
        <w:t xml:space="preserve"> na:</w:t>
      </w:r>
    </w:p>
    <w:p w:rsidR="0000184A" w:rsidRDefault="00BF76F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76FE">
        <w:rPr>
          <w:b/>
          <w:sz w:val="24"/>
          <w:szCs w:val="24"/>
        </w:rPr>
        <w:t>Dostawa serwerów i jednostek obliczeniowych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76FE" w:rsidRPr="00BF76FE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76FE" w:rsidRPr="00BF76FE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F76FE" w:rsidRPr="00BF76FE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FB1" w:rsidRDefault="00C10FB1">
      <w:r>
        <w:separator/>
      </w:r>
    </w:p>
  </w:endnote>
  <w:endnote w:type="continuationSeparator" w:id="0">
    <w:p w:rsidR="00C10FB1" w:rsidRDefault="00C1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3A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3A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6FE" w:rsidRDefault="00BF76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FB1" w:rsidRDefault="00C10FB1">
      <w:r>
        <w:separator/>
      </w:r>
    </w:p>
  </w:footnote>
  <w:footnote w:type="continuationSeparator" w:id="0">
    <w:p w:rsidR="00C10FB1" w:rsidRDefault="00C10FB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6FE" w:rsidRDefault="00BF76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6FE" w:rsidRDefault="00BF76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6FE" w:rsidRDefault="00BF76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F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76FE"/>
    <w:rsid w:val="00C10FB1"/>
    <w:rsid w:val="00C33407"/>
    <w:rsid w:val="00C527C7"/>
    <w:rsid w:val="00C606B9"/>
    <w:rsid w:val="00CB6204"/>
    <w:rsid w:val="00CC527A"/>
    <w:rsid w:val="00D33A3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33A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33A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9698D-B2F2-4B8A-A325-594526A4B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2017-11-10T13:27:00Z</cp:lastPrinted>
  <dcterms:created xsi:type="dcterms:W3CDTF">2017-11-10T13:27:00Z</dcterms:created>
  <dcterms:modified xsi:type="dcterms:W3CDTF">2017-11-10T13:27:00Z</dcterms:modified>
</cp:coreProperties>
</file>