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35DFE" w:rsidRPr="00D35DF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35DFE" w:rsidRPr="00D35DFE">
        <w:rPr>
          <w:rFonts w:ascii="Times New Roman" w:hAnsi="Times New Roman"/>
          <w:b/>
        </w:rPr>
        <w:t>ZP/DK-31/17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5DFE" w:rsidRPr="00D35DF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5DFE" w:rsidRPr="00D35DF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35DFE" w:rsidRPr="00D35DF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5DFE" w:rsidRPr="00D35DF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35DFE" w:rsidRPr="00D35DF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35DFE" w:rsidRPr="00D35DFE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35DFE" w:rsidRPr="00D35DFE">
        <w:rPr>
          <w:rFonts w:ascii="Times New Roman" w:hAnsi="Times New Roman"/>
          <w:b/>
          <w:sz w:val="24"/>
          <w:szCs w:val="24"/>
        </w:rPr>
        <w:t>Dostawa serwerów i jednostek obliczeniowych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C7" w:rsidRDefault="00545BC7" w:rsidP="0038231F">
      <w:pPr>
        <w:spacing w:after="0" w:line="240" w:lineRule="auto"/>
      </w:pPr>
      <w:r>
        <w:separator/>
      </w:r>
    </w:p>
  </w:endnote>
  <w:endnote w:type="continuationSeparator" w:id="0">
    <w:p w:rsidR="00545BC7" w:rsidRDefault="00545B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DFE" w:rsidRDefault="00D35D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0B2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0B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DFE" w:rsidRDefault="00D35D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C7" w:rsidRDefault="00545BC7" w:rsidP="0038231F">
      <w:pPr>
        <w:spacing w:after="0" w:line="240" w:lineRule="auto"/>
      </w:pPr>
      <w:r>
        <w:separator/>
      </w:r>
    </w:p>
  </w:footnote>
  <w:footnote w:type="continuationSeparator" w:id="0">
    <w:p w:rsidR="00545BC7" w:rsidRDefault="00545B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DFE" w:rsidRDefault="00D35D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DFE" w:rsidRDefault="00D35D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DFE" w:rsidRDefault="00D35D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BC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5BC7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B28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35DFE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10F7E-9A69-4AB8-802D-2832E6475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2017-11-10T13:27:00Z</cp:lastPrinted>
  <dcterms:created xsi:type="dcterms:W3CDTF">2017-11-10T13:27:00Z</dcterms:created>
  <dcterms:modified xsi:type="dcterms:W3CDTF">2017-11-10T13:27:00Z</dcterms:modified>
</cp:coreProperties>
</file>