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A84B21" w:rsidRPr="00A84B21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84B21" w:rsidRPr="00A84B21">
        <w:rPr>
          <w:rFonts w:ascii="Times New Roman" w:hAnsi="Times New Roman"/>
          <w:b/>
        </w:rPr>
        <w:t>ZP/RB-34/17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84B21" w:rsidRPr="00A84B21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84B21" w:rsidRPr="00A84B21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A84B21" w:rsidRPr="00A84B21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84B21" w:rsidRPr="00A84B21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A84B21" w:rsidRPr="00A84B21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A84B21" w:rsidRPr="00A84B21">
        <w:rPr>
          <w:rFonts w:ascii="Times New Roman" w:hAnsi="Times New Roman"/>
          <w:sz w:val="21"/>
          <w:szCs w:val="21"/>
        </w:rPr>
        <w:t>(t.j.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7B01C8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A84B21" w:rsidRPr="00A84B21">
        <w:rPr>
          <w:rFonts w:ascii="Times New Roman" w:hAnsi="Times New Roman"/>
          <w:b/>
          <w:sz w:val="24"/>
          <w:szCs w:val="24"/>
        </w:rPr>
        <w:t>Prace budowlane na parterze w segmencie A budynku głównego Politechniki Częstochowskiej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A84B21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2553" w:rsidRDefault="00542553" w:rsidP="0038231F">
      <w:pPr>
        <w:spacing w:after="0" w:line="240" w:lineRule="auto"/>
      </w:pPr>
      <w:r>
        <w:separator/>
      </w:r>
    </w:p>
  </w:endnote>
  <w:endnote w:type="continuationSeparator" w:id="0">
    <w:p w:rsidR="00542553" w:rsidRDefault="005425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B21" w:rsidRDefault="00A84B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B58F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B58F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B21" w:rsidRDefault="00A84B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2553" w:rsidRDefault="00542553" w:rsidP="0038231F">
      <w:pPr>
        <w:spacing w:after="0" w:line="240" w:lineRule="auto"/>
      </w:pPr>
      <w:r>
        <w:separator/>
      </w:r>
    </w:p>
  </w:footnote>
  <w:footnote w:type="continuationSeparator" w:id="0">
    <w:p w:rsidR="00542553" w:rsidRDefault="0054255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B21" w:rsidRDefault="00A84B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B21" w:rsidRDefault="00A84B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B21" w:rsidRDefault="00A84B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2553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42553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B58FC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84B21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28517D9-DDF4-49C2-9BDD-BF6DCC661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75D169-6042-455D-9D4C-B7D333534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347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2017-11-14T08:27:00Z</dcterms:created>
  <dcterms:modified xsi:type="dcterms:W3CDTF">2017-11-14T08:27:00Z</dcterms:modified>
</cp:coreProperties>
</file>