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1E2087" w:rsidRPr="001E2087">
        <w:rPr>
          <w:rFonts w:ascii="Tahoma" w:hAnsi="Tahoma" w:cs="Tahoma"/>
          <w:bCs/>
          <w:snapToGrid w:val="0"/>
          <w:sz w:val="18"/>
          <w:szCs w:val="18"/>
        </w:rPr>
        <w:t>Prace remontowe w budynku głównym przy ul. Dąbrowskiego 69</w:t>
      </w:r>
      <w:r w:rsidR="00AA6A10" w:rsidRPr="004D44A8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1E2087">
        <w:rPr>
          <w:rFonts w:ascii="Tahoma" w:hAnsi="Tahoma" w:cs="Tahoma"/>
          <w:bCs/>
          <w:sz w:val="18"/>
          <w:szCs w:val="18"/>
        </w:rPr>
        <w:t>RB-33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Zadanie nr 1.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E96BB2" w:rsidRPr="00E96BB2" w:rsidRDefault="00E96BB2" w:rsidP="00E96BB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E96BB2">
        <w:rPr>
          <w:rFonts w:ascii="Tahoma" w:hAnsi="Tahoma" w:cs="Tahoma"/>
          <w:sz w:val="18"/>
          <w:szCs w:val="18"/>
        </w:rPr>
        <w:t>Termin realizacji:*</w:t>
      </w:r>
    </w:p>
    <w:p w:rsidR="00E96BB2" w:rsidRPr="00E96BB2" w:rsidRDefault="00E96BB2" w:rsidP="00E96BB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E96BB2">
        <w:rPr>
          <w:rFonts w:ascii="Tahoma" w:hAnsi="Tahoma" w:cs="Tahoma"/>
          <w:sz w:val="18"/>
          <w:szCs w:val="18"/>
        </w:rPr>
        <w:t xml:space="preserve">  do </w:t>
      </w:r>
      <w:r>
        <w:rPr>
          <w:rFonts w:ascii="Tahoma" w:hAnsi="Tahoma" w:cs="Tahoma"/>
          <w:sz w:val="18"/>
          <w:szCs w:val="18"/>
        </w:rPr>
        <w:t>9</w:t>
      </w:r>
      <w:r w:rsidRPr="00E96BB2">
        <w:rPr>
          <w:rFonts w:ascii="Tahoma" w:hAnsi="Tahoma" w:cs="Tahoma"/>
          <w:sz w:val="18"/>
          <w:szCs w:val="18"/>
        </w:rPr>
        <w:t>0 dni</w:t>
      </w:r>
    </w:p>
    <w:p w:rsidR="00E96BB2" w:rsidRPr="00E96BB2" w:rsidRDefault="00E96BB2" w:rsidP="00E96BB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  do 75</w:t>
      </w:r>
      <w:r w:rsidRPr="00E96BB2">
        <w:rPr>
          <w:rFonts w:ascii="Tahoma" w:hAnsi="Tahoma" w:cs="Tahoma"/>
          <w:sz w:val="18"/>
          <w:szCs w:val="18"/>
        </w:rPr>
        <w:t xml:space="preserve"> dni</w:t>
      </w:r>
    </w:p>
    <w:p w:rsidR="004D44A8" w:rsidRDefault="00E96BB2" w:rsidP="00E96BB2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  do 45</w:t>
      </w:r>
      <w:r w:rsidRPr="00E96BB2">
        <w:rPr>
          <w:rFonts w:ascii="Tahoma" w:hAnsi="Tahoma" w:cs="Tahoma"/>
          <w:sz w:val="18"/>
          <w:szCs w:val="18"/>
        </w:rPr>
        <w:t xml:space="preserve"> dni</w:t>
      </w:r>
    </w:p>
    <w:p w:rsidR="00E96BB2" w:rsidRDefault="00E96BB2" w:rsidP="00E96BB2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Oferta w ramach niniejszego zadania została zabezpieczona wadium w wysok</w:t>
      </w:r>
      <w:r w:rsidR="00E96BB2">
        <w:rPr>
          <w:rFonts w:ascii="Tahoma" w:hAnsi="Tahoma" w:cs="Tahoma"/>
          <w:sz w:val="18"/>
          <w:szCs w:val="18"/>
        </w:rPr>
        <w:t>ości 4</w:t>
      </w:r>
      <w:r>
        <w:rPr>
          <w:rFonts w:ascii="Tahoma" w:hAnsi="Tahoma" w:cs="Tahoma"/>
          <w:sz w:val="18"/>
          <w:szCs w:val="18"/>
        </w:rPr>
        <w:t xml:space="preserve"> 000.00 zł. Wniesionym w formie …………………………………..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Zadanie nr 2.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E96BB2" w:rsidRPr="00E96BB2" w:rsidRDefault="00E96BB2" w:rsidP="00E96BB2">
      <w:pPr>
        <w:pStyle w:val="Tekstpodstawowy2"/>
        <w:spacing w:line="240" w:lineRule="auto"/>
        <w:rPr>
          <w:rFonts w:ascii="Tahoma" w:hAnsi="Tahoma" w:cs="Tahoma"/>
          <w:sz w:val="18"/>
          <w:szCs w:val="18"/>
        </w:rPr>
      </w:pPr>
      <w:r w:rsidRPr="00E96BB2">
        <w:rPr>
          <w:rFonts w:ascii="Tahoma" w:hAnsi="Tahoma" w:cs="Tahoma"/>
          <w:sz w:val="18"/>
          <w:szCs w:val="18"/>
        </w:rPr>
        <w:t>Termin realizacji:*</w:t>
      </w:r>
    </w:p>
    <w:p w:rsidR="00E96BB2" w:rsidRPr="00E96BB2" w:rsidRDefault="00E96BB2" w:rsidP="00E96BB2">
      <w:pPr>
        <w:pStyle w:val="Tekstpodstawowy2"/>
        <w:spacing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  do 3</w:t>
      </w:r>
      <w:r w:rsidRPr="00E96BB2">
        <w:rPr>
          <w:rFonts w:ascii="Tahoma" w:hAnsi="Tahoma" w:cs="Tahoma"/>
          <w:sz w:val="18"/>
          <w:szCs w:val="18"/>
        </w:rPr>
        <w:t>0 dni</w:t>
      </w:r>
    </w:p>
    <w:p w:rsidR="00E96BB2" w:rsidRPr="00E96BB2" w:rsidRDefault="00E96BB2" w:rsidP="00E96BB2">
      <w:pPr>
        <w:pStyle w:val="Tekstpodstawowy2"/>
        <w:spacing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  do 2</w:t>
      </w:r>
      <w:r w:rsidRPr="00E96BB2">
        <w:rPr>
          <w:rFonts w:ascii="Tahoma" w:hAnsi="Tahoma" w:cs="Tahoma"/>
          <w:sz w:val="18"/>
          <w:szCs w:val="18"/>
        </w:rPr>
        <w:t>0 dni</w:t>
      </w:r>
    </w:p>
    <w:p w:rsidR="00E96BB2" w:rsidRPr="00E96BB2" w:rsidRDefault="00E96BB2" w:rsidP="00E96BB2">
      <w:pPr>
        <w:pStyle w:val="Tekstpodstawowy2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  do 1</w:t>
      </w:r>
      <w:r w:rsidRPr="00E96BB2">
        <w:rPr>
          <w:rFonts w:ascii="Tahoma" w:hAnsi="Tahoma" w:cs="Tahoma"/>
          <w:sz w:val="18"/>
          <w:szCs w:val="18"/>
        </w:rPr>
        <w:t>0 dni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 z wyjątkiem systemów i urządzeń na które gwarancji udzielił producent**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 xml:space="preserve">Oferta w ramach niniejszego zadania została zabezpieczona wadium w wysokości </w:t>
      </w:r>
      <w:r w:rsidR="00E90D83">
        <w:rPr>
          <w:rFonts w:ascii="Tahoma" w:hAnsi="Tahoma" w:cs="Tahoma"/>
          <w:sz w:val="18"/>
          <w:szCs w:val="18"/>
        </w:rPr>
        <w:t>80</w:t>
      </w:r>
      <w:bookmarkStart w:id="0" w:name="_GoBack"/>
      <w:bookmarkEnd w:id="0"/>
      <w:r>
        <w:rPr>
          <w:rFonts w:ascii="Tahoma" w:hAnsi="Tahoma" w:cs="Tahoma"/>
          <w:sz w:val="18"/>
          <w:szCs w:val="18"/>
        </w:rPr>
        <w:t>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*Wypełnić jeżeli Wykonawca zamierza powierzyć wykonanie części zamówienia podwykonawcom</w:t>
      </w:r>
    </w:p>
    <w:p w:rsidR="006C6682" w:rsidRDefault="006C6682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E96BB2" w:rsidRPr="001D4B84" w:rsidRDefault="00E96BB2" w:rsidP="00E96BB2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Oświadczamy, że jesteśmy małym lub średnim przedsiębiorstwem*** </w:t>
      </w:r>
    </w:p>
    <w:p w:rsidR="00E96BB2" w:rsidRPr="001D4B84" w:rsidRDefault="00E96BB2" w:rsidP="00E96BB2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E96BB2" w:rsidRPr="001D4B84" w:rsidRDefault="00E96BB2" w:rsidP="00E96BB2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E02776" w:rsidRDefault="00813C72" w:rsidP="00E96BB2">
      <w:pPr>
        <w:spacing w:line="360" w:lineRule="auto"/>
        <w:ind w:left="3686"/>
        <w:jc w:val="center"/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069" w:rsidRDefault="00B44069">
      <w:r>
        <w:separator/>
      </w:r>
    </w:p>
  </w:endnote>
  <w:endnote w:type="continuationSeparator" w:id="0">
    <w:p w:rsidR="00B44069" w:rsidRDefault="00B44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E90D8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E90D83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E90D83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</w:t>
    </w:r>
    <w:r w:rsidR="00E96BB2" w:rsidRPr="00E96BB2">
      <w:t>* niewypełnienie powyższego pola skutkowało będ</w:t>
    </w:r>
    <w:r w:rsidR="00E96BB2">
      <w:t>zie przyjęciem oświadczenia o maksymalnym terminie realizacji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E96BB2" w:rsidRDefault="00E96BB2" w:rsidP="00E96BB2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E96BB2" w:rsidRDefault="00E96BB2" w:rsidP="00E96BB2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E96BB2" w:rsidRDefault="00E96BB2" w:rsidP="00E96BB2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E96BB2" w:rsidRDefault="00E96BB2" w:rsidP="00E96BB2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069" w:rsidRDefault="00B44069">
      <w:r>
        <w:separator/>
      </w:r>
    </w:p>
  </w:footnote>
  <w:footnote w:type="continuationSeparator" w:id="0">
    <w:p w:rsidR="00B44069" w:rsidRDefault="00B440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E2087"/>
    <w:rsid w:val="002F080E"/>
    <w:rsid w:val="00416187"/>
    <w:rsid w:val="004B16D8"/>
    <w:rsid w:val="004D44A8"/>
    <w:rsid w:val="00544944"/>
    <w:rsid w:val="00561C43"/>
    <w:rsid w:val="006C6682"/>
    <w:rsid w:val="00813C72"/>
    <w:rsid w:val="008D0C51"/>
    <w:rsid w:val="00947476"/>
    <w:rsid w:val="00AA6A10"/>
    <w:rsid w:val="00AC40DF"/>
    <w:rsid w:val="00B44069"/>
    <w:rsid w:val="00BF111B"/>
    <w:rsid w:val="00E02776"/>
    <w:rsid w:val="00E90D83"/>
    <w:rsid w:val="00E91EA0"/>
    <w:rsid w:val="00E96BB2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1565118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583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2017-11-09T09:07:00Z</dcterms:created>
  <dcterms:modified xsi:type="dcterms:W3CDTF">2017-11-09T09:07:00Z</dcterms:modified>
</cp:coreProperties>
</file>