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9543D" w:rsidRPr="0019543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9543D" w:rsidRPr="0019543D">
        <w:rPr>
          <w:rFonts w:ascii="Times New Roman" w:hAnsi="Times New Roman"/>
          <w:b/>
        </w:rPr>
        <w:t>ZP/D-28/A/17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9543D" w:rsidRPr="0019543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9543D" w:rsidRPr="0019543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9543D" w:rsidRPr="0019543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9543D" w:rsidRPr="0019543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9543D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9543D" w:rsidRPr="0019543D">
        <w:rPr>
          <w:rFonts w:ascii="Times New Roman" w:hAnsi="Times New Roman"/>
          <w:sz w:val="21"/>
          <w:szCs w:val="21"/>
        </w:rPr>
        <w:t>(</w:t>
      </w:r>
      <w:proofErr w:type="spellStart"/>
      <w:r w:rsidR="0019543D" w:rsidRPr="0019543D">
        <w:rPr>
          <w:rFonts w:ascii="Times New Roman" w:hAnsi="Times New Roman"/>
          <w:sz w:val="21"/>
          <w:szCs w:val="21"/>
        </w:rPr>
        <w:t>t.j</w:t>
      </w:r>
      <w:proofErr w:type="spellEnd"/>
      <w:r w:rsidR="0019543D" w:rsidRPr="0019543D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9543D" w:rsidRPr="0019543D">
        <w:rPr>
          <w:rFonts w:ascii="Times New Roman" w:hAnsi="Times New Roman"/>
          <w:b/>
          <w:sz w:val="24"/>
          <w:szCs w:val="24"/>
        </w:rPr>
        <w:t>Dostawa siedmioosiowego ramienia pomiarowego z laserową głowicą skanującą oraz oprogramowaniem pomiarowym dla Wydziału Inżynierii Mechanicznej i Informatyki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D171C7" w:rsidRDefault="00FE4E2B" w:rsidP="00D171C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D171C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284" w:rsidRDefault="00BC3284" w:rsidP="0038231F">
      <w:pPr>
        <w:spacing w:after="0" w:line="240" w:lineRule="auto"/>
      </w:pPr>
      <w:r>
        <w:separator/>
      </w:r>
    </w:p>
  </w:endnote>
  <w:endnote w:type="continuationSeparator" w:id="0">
    <w:p w:rsidR="00BC3284" w:rsidRDefault="00BC32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43D" w:rsidRDefault="001954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71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71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43D" w:rsidRDefault="001954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284" w:rsidRDefault="00BC3284" w:rsidP="0038231F">
      <w:pPr>
        <w:spacing w:after="0" w:line="240" w:lineRule="auto"/>
      </w:pPr>
      <w:r>
        <w:separator/>
      </w:r>
    </w:p>
  </w:footnote>
  <w:footnote w:type="continuationSeparator" w:id="0">
    <w:p w:rsidR="00BC3284" w:rsidRDefault="00BC32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43D" w:rsidRDefault="001954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43D" w:rsidRDefault="001954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43D" w:rsidRDefault="001954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28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543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3284"/>
    <w:rsid w:val="00C014B5"/>
    <w:rsid w:val="00C113BF"/>
    <w:rsid w:val="00C4103F"/>
    <w:rsid w:val="00C57DEB"/>
    <w:rsid w:val="00C737A7"/>
    <w:rsid w:val="00C81012"/>
    <w:rsid w:val="00CD0851"/>
    <w:rsid w:val="00D17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366300-30C0-4FCE-8861-E3603DCD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ED60A-80CA-49E4-9F5F-003FA1F6F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2017-11-08T13:02:00Z</cp:lastPrinted>
  <dcterms:created xsi:type="dcterms:W3CDTF">2017-11-08T13:04:00Z</dcterms:created>
  <dcterms:modified xsi:type="dcterms:W3CDTF">2017-11-08T13:04:00Z</dcterms:modified>
</cp:coreProperties>
</file>