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14DC7">
      <w:pPr>
        <w:spacing w:line="360" w:lineRule="auto"/>
        <w:rPr>
          <w:b/>
          <w:bCs/>
          <w:color w:val="000000"/>
          <w:sz w:val="24"/>
        </w:rPr>
      </w:pPr>
      <w:r w:rsidRPr="00D14DC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14DC7">
      <w:pPr>
        <w:spacing w:line="360" w:lineRule="auto"/>
        <w:rPr>
          <w:color w:val="000000"/>
          <w:sz w:val="24"/>
        </w:rPr>
      </w:pPr>
      <w:r w:rsidRPr="00D14DC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14DC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14DC7">
      <w:pPr>
        <w:spacing w:line="360" w:lineRule="auto"/>
        <w:rPr>
          <w:color w:val="000000"/>
          <w:sz w:val="24"/>
        </w:rPr>
      </w:pPr>
      <w:r w:rsidRPr="00D14DC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14DC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14DC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14DC7" w:rsidRPr="00D14DC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14DC7" w:rsidRPr="00D14DC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14DC7" w:rsidRPr="00D14DC7">
        <w:rPr>
          <w:b/>
          <w:color w:val="000000"/>
          <w:sz w:val="24"/>
        </w:rPr>
        <w:t>Remont pomieszczeń Instytutu Inteligentnych Systemów Informatycznych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14DC7" w:rsidTr="004271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14DC7" w:rsidRDefault="00D14DC7" w:rsidP="004271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D14DC7">
              <w:rPr>
                <w:b/>
                <w:sz w:val="24"/>
              </w:rPr>
              <w:t>Przedsiębiorstwo Wielobranżowe REWOLK Grzegorz Lang</w:t>
            </w:r>
          </w:p>
          <w:p w:rsidR="00D14DC7" w:rsidRDefault="00D14DC7" w:rsidP="004271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14DC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D14DC7">
              <w:rPr>
                <w:b/>
                <w:sz w:val="24"/>
              </w:rPr>
              <w:t>Częstochowa</w:t>
            </w:r>
          </w:p>
          <w:p w:rsidR="00D14DC7" w:rsidRDefault="00D14DC7" w:rsidP="004271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14DC7">
              <w:rPr>
                <w:b/>
                <w:sz w:val="24"/>
              </w:rPr>
              <w:t>Grochowskiego</w:t>
            </w:r>
            <w:r>
              <w:rPr>
                <w:b/>
                <w:sz w:val="24"/>
              </w:rPr>
              <w:t xml:space="preserve"> </w:t>
            </w:r>
            <w:r w:rsidRPr="00D14DC7">
              <w:rPr>
                <w:b/>
                <w:sz w:val="24"/>
              </w:rPr>
              <w:t>36/2</w:t>
            </w:r>
          </w:p>
          <w:p w:rsidR="00D14DC7" w:rsidRDefault="00D14DC7" w:rsidP="0042717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14DC7">
              <w:rPr>
                <w:b/>
                <w:sz w:val="24"/>
              </w:rPr>
              <w:t>136 900.00 zł</w:t>
            </w:r>
          </w:p>
          <w:p w:rsidR="00D14DC7" w:rsidRPr="00253031" w:rsidRDefault="00D14DC7" w:rsidP="0042717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14DC7" w:rsidRDefault="00D14DC7" w:rsidP="0042717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14DC7">
              <w:rPr>
                <w:sz w:val="24"/>
              </w:rPr>
              <w:t>Oferta ta spełnia wymagania określone w SIWZ i nie podlega odrzuceniu, a w wyniku przeprowadzonej oceny oferta przedmiotowego wykonawcy otrzymała 80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14D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14D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14DC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14DC7" w:rsidRPr="00C63DA0" w:rsidTr="00427179">
        <w:tc>
          <w:tcPr>
            <w:tcW w:w="540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REWOLK Grzegorz Lang</w:t>
            </w:r>
          </w:p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Grochowskiego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36/2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D14DC7" w:rsidRPr="00C63DA0" w:rsidTr="00427179">
        <w:tc>
          <w:tcPr>
            <w:tcW w:w="540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Facit Usługi Budowlano- Remontowe</w:t>
            </w:r>
          </w:p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Kochanowskiego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171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26-432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Wieniawa</w:t>
            </w:r>
          </w:p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14DC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 xml:space="preserve">  51,87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14DC7" w:rsidRPr="00C63DA0" w:rsidRDefault="00D14DC7" w:rsidP="004271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DC7">
              <w:rPr>
                <w:rFonts w:ascii="Times New Roman" w:hAnsi="Times New Roman" w:cs="Times New Roman"/>
                <w:sz w:val="18"/>
                <w:szCs w:val="18"/>
              </w:rPr>
              <w:t xml:space="preserve">  71,87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14DC7">
      <w:pPr>
        <w:pStyle w:val="Nagwek"/>
        <w:tabs>
          <w:tab w:val="clear" w:pos="4536"/>
        </w:tabs>
        <w:jc w:val="both"/>
        <w:rPr>
          <w:sz w:val="24"/>
        </w:rPr>
      </w:pPr>
      <w:r w:rsidRPr="00D14DC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14DC7">
        <w:rPr>
          <w:sz w:val="24"/>
        </w:rPr>
        <w:t>2017-11-09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111" w:rsidRDefault="00263111">
      <w:r>
        <w:separator/>
      </w:r>
    </w:p>
  </w:endnote>
  <w:endnote w:type="continuationSeparator" w:id="0">
    <w:p w:rsidR="00263111" w:rsidRDefault="00263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DC7" w:rsidRDefault="00D14D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6088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6088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DC7" w:rsidRDefault="00D14D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111" w:rsidRDefault="00263111">
      <w:r>
        <w:separator/>
      </w:r>
    </w:p>
  </w:footnote>
  <w:footnote w:type="continuationSeparator" w:id="0">
    <w:p w:rsidR="00263111" w:rsidRDefault="00263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DC7" w:rsidRDefault="00D14D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DC7" w:rsidRDefault="00D14D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DC7" w:rsidRDefault="00D14D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3111"/>
    <w:rsid w:val="00140696"/>
    <w:rsid w:val="00253031"/>
    <w:rsid w:val="00263111"/>
    <w:rsid w:val="00377700"/>
    <w:rsid w:val="005C147E"/>
    <w:rsid w:val="007118AF"/>
    <w:rsid w:val="007124E4"/>
    <w:rsid w:val="00745012"/>
    <w:rsid w:val="0087722C"/>
    <w:rsid w:val="00987E41"/>
    <w:rsid w:val="00A6088A"/>
    <w:rsid w:val="00C63DA0"/>
    <w:rsid w:val="00C85A89"/>
    <w:rsid w:val="00D14DC7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AE218A-5EB2-4ACE-8136-F4846129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2017-11-09T12:38:00Z</dcterms:created>
  <dcterms:modified xsi:type="dcterms:W3CDTF">2017-11-09T12:38:00Z</dcterms:modified>
</cp:coreProperties>
</file>