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9A32C7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9A32C7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9A32C7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9A32C7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9A32C7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9A32C7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9A32C7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9A32C7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9A32C7" w:rsidRPr="009A32C7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9A32C7" w:rsidRPr="009A32C7">
        <w:rPr>
          <w:rFonts w:ascii="Tahoma" w:hAnsi="Tahoma" w:cs="Tahoma"/>
          <w:b/>
          <w:sz w:val="16"/>
          <w:szCs w:val="16"/>
        </w:rPr>
        <w:t>Dostawa wkładek do uchwytów maszyny wytrzymałościowej ZWICK Z050 w ramach projektu: "Zaawansowane techniki wytwarzania elementów struktury płatowca przy wykorzystaniu innowacyjnej technologii FSW" dla Wydziału Budownictwa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9A32C7" w:rsidRPr="009A32C7">
        <w:rPr>
          <w:rFonts w:ascii="Tahoma" w:hAnsi="Tahoma" w:cs="Tahoma"/>
          <w:b/>
          <w:sz w:val="16"/>
          <w:szCs w:val="16"/>
        </w:rPr>
        <w:t>ZP/D-26/A/17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A1032" w:rsidRPr="00E35A89" w:rsidTr="006A1032">
        <w:trPr>
          <w:trHeight w:val="704"/>
        </w:trPr>
        <w:tc>
          <w:tcPr>
            <w:tcW w:w="5000" w:type="pct"/>
            <w:vAlign w:val="center"/>
          </w:tcPr>
          <w:p w:rsidR="006A1032" w:rsidRPr="00E35A89" w:rsidRDefault="006A1032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6A1032" w:rsidRPr="00E35A89" w:rsidTr="006A1032">
        <w:tc>
          <w:tcPr>
            <w:tcW w:w="5000" w:type="pct"/>
          </w:tcPr>
          <w:p w:rsidR="006A1032" w:rsidRPr="00E35A89" w:rsidRDefault="006A1032" w:rsidP="004E2A4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9A32C7">
              <w:rPr>
                <w:rFonts w:ascii="Tahoma" w:hAnsi="Tahoma" w:cs="Tahoma"/>
                <w:sz w:val="16"/>
                <w:szCs w:val="16"/>
              </w:rPr>
              <w:t>Dostawa wkładek do uchwytów maszyny wytrzymałościowej ZWICK Z050 w ramach projektu: "Zaawansowane techniki wytwarzania elementów struktury płatowca przy wykorzystaniu innowacyjnej technologii FSW" dla Wydziału Budownictwa Politechniki Częstochowskiej</w:t>
            </w:r>
          </w:p>
          <w:p w:rsidR="006A1032" w:rsidRDefault="006A1032" w:rsidP="004E2A4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A1032" w:rsidRPr="00E35A89" w:rsidRDefault="006A1032" w:rsidP="004E2A4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9A32C7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A1032" w:rsidRPr="00E35A89" w:rsidRDefault="006A1032" w:rsidP="004E2A4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A1032" w:rsidRPr="00E35A89" w:rsidRDefault="006A1032" w:rsidP="004E2A4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A1032" w:rsidRPr="00E35A89" w:rsidRDefault="006A1032" w:rsidP="004E2A4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A1032" w:rsidRPr="00E35A89" w:rsidRDefault="006A1032" w:rsidP="004E2A4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A1032" w:rsidRDefault="006A1032" w:rsidP="004E2A4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6A1032" w:rsidRDefault="006A1032" w:rsidP="004E2A4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6A1032" w:rsidRPr="003B417C" w:rsidRDefault="006A1032" w:rsidP="004E2A4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A1032" w:rsidRPr="00E35A89" w:rsidRDefault="006A1032" w:rsidP="004E2A4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1A0" w:rsidRDefault="005231A0">
      <w:r>
        <w:separator/>
      </w:r>
    </w:p>
  </w:endnote>
  <w:endnote w:type="continuationSeparator" w:id="0">
    <w:p w:rsidR="005231A0" w:rsidRDefault="0052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2C7" w:rsidRDefault="009A32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A1032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2C7" w:rsidRDefault="009A32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1A0" w:rsidRDefault="005231A0">
      <w:r>
        <w:separator/>
      </w:r>
    </w:p>
  </w:footnote>
  <w:footnote w:type="continuationSeparator" w:id="0">
    <w:p w:rsidR="005231A0" w:rsidRDefault="005231A0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2C7" w:rsidRDefault="009A32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032" w:rsidRDefault="006A1032" w:rsidP="006A1032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0" o:spid="_x0000_i1025" type="#_x0000_t75" style="width:112.2pt;height:50.25pt;visibility:visible">
          <v:imagedata r:id="rId1" o:title=""/>
        </v:shape>
      </w:pict>
    </w:r>
    <w:r>
      <w:tab/>
    </w:r>
    <w:r>
      <w:rPr>
        <w:noProof/>
      </w:rPr>
      <w:pict>
        <v:shape id="Obraz 71" o:spid="_x0000_i1026" type="#_x0000_t75" alt="logo PCZ" style="width:43.55pt;height:51.05pt;visibility:visible">
          <v:imagedata r:id="rId2" o:title="logo PCZ"/>
        </v:shape>
      </w:pict>
    </w:r>
    <w:r>
      <w:t xml:space="preserve"> </w:t>
    </w:r>
    <w:r>
      <w:tab/>
    </w:r>
    <w:r>
      <w:rPr>
        <w:b/>
        <w:noProof/>
        <w:color w:val="C00000"/>
      </w:rPr>
      <w:pict>
        <v:shape id="Obraz 72" o:spid="_x0000_i1027" type="#_x0000_t75" alt="logo_ncbir" style="width:72.85pt;height:44.35pt;visibility:visible">
          <v:imagedata r:id="rId3" o:title="logo_ncbir"/>
        </v:shape>
      </w:pict>
    </w:r>
  </w:p>
  <w:p w:rsidR="006A1032" w:rsidRDefault="006A1032" w:rsidP="006A1032">
    <w:pPr>
      <w:pStyle w:val="Nagwek"/>
      <w:tabs>
        <w:tab w:val="left" w:pos="708"/>
      </w:tabs>
      <w:jc w:val="center"/>
      <w:rPr>
        <w:rFonts w:cs="Arial"/>
        <w:b/>
        <w:bCs/>
        <w:color w:val="000000"/>
      </w:rPr>
    </w:pPr>
    <w:r>
      <w:rPr>
        <w:rFonts w:cs="Arial"/>
        <w:b/>
        <w:bCs/>
        <w:color w:val="000000"/>
      </w:rPr>
      <w:t>Zaawansowane techniki wytwarzania elementów struktury płatowca przy wykorzystaniu innowacyjnej technologii FSW</w:t>
    </w:r>
  </w:p>
  <w:p w:rsidR="006A1032" w:rsidRDefault="006A1032" w:rsidP="006A1032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cs="Arial"/>
        <w:b/>
        <w:bCs/>
        <w:color w:val="000000"/>
      </w:rPr>
    </w:pPr>
    <w:r>
      <w:rPr>
        <w:rFonts w:cs="Arial"/>
        <w:b/>
        <w:bCs/>
        <w:color w:val="000000"/>
      </w:rPr>
      <w:t>FAST_FSW</w:t>
    </w:r>
    <w:r>
      <w:rPr>
        <w:rFonts w:cs="Arial"/>
        <w:b/>
        <w:bCs/>
        <w:color w:val="000000"/>
      </w:rPr>
      <w:tab/>
      <w:t>Nr INNOLOT/I/4/NCBR/2013</w:t>
    </w:r>
  </w:p>
  <w:p w:rsidR="009A32C7" w:rsidRDefault="009A32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2C7" w:rsidRDefault="009A32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31A0"/>
    <w:rsid w:val="00036A09"/>
    <w:rsid w:val="000F18FA"/>
    <w:rsid w:val="00172873"/>
    <w:rsid w:val="00180C76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231A0"/>
    <w:rsid w:val="00545749"/>
    <w:rsid w:val="0055043A"/>
    <w:rsid w:val="00576E4F"/>
    <w:rsid w:val="00637863"/>
    <w:rsid w:val="006703E0"/>
    <w:rsid w:val="00683C38"/>
    <w:rsid w:val="006A1032"/>
    <w:rsid w:val="00703495"/>
    <w:rsid w:val="00733F44"/>
    <w:rsid w:val="00834F16"/>
    <w:rsid w:val="009739A3"/>
    <w:rsid w:val="00974624"/>
    <w:rsid w:val="009A32C7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character" w:customStyle="1" w:styleId="NagwekZnak">
    <w:name w:val="Nagłówek Znak"/>
    <w:link w:val="Nagwek"/>
    <w:uiPriority w:val="99"/>
    <w:rsid w:val="006A1032"/>
  </w:style>
  <w:style w:type="paragraph" w:styleId="Tekstdymka">
    <w:name w:val="Balloon Text"/>
    <w:basedOn w:val="Normalny"/>
    <w:link w:val="TekstdymkaZnak"/>
    <w:rsid w:val="006A10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A10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EDACF-4FB0-4725-A60A-1454967A0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279</Words>
  <Characters>2345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2017-11-07T09:16:00Z</cp:lastPrinted>
  <dcterms:created xsi:type="dcterms:W3CDTF">2017-11-07T09:16:00Z</dcterms:created>
  <dcterms:modified xsi:type="dcterms:W3CDTF">2017-11-07T09:16:00Z</dcterms:modified>
</cp:coreProperties>
</file>