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B5FDB" w:rsidRPr="00EB5FDB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5FDB" w:rsidRPr="00EB5FDB">
        <w:rPr>
          <w:rFonts w:ascii="Times New Roman" w:eastAsia="Times New Roman" w:hAnsi="Times New Roman"/>
          <w:b/>
          <w:sz w:val="24"/>
          <w:szCs w:val="20"/>
          <w:lang w:eastAsia="pl-PL"/>
        </w:rPr>
        <w:t>ZP/D-26/A/17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B5FDB" w:rsidRPr="00EB5FD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B5FD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B5FDB">
        <w:rPr>
          <w:rFonts w:ascii="Times New Roman" w:eastAsia="Times New Roman" w:hAnsi="Times New Roman"/>
          <w:b/>
          <w:sz w:val="24"/>
          <w:szCs w:val="24"/>
          <w:lang w:eastAsia="pl-PL"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2FB" w:rsidRDefault="00EC42FB" w:rsidP="00025386">
      <w:pPr>
        <w:spacing w:after="0" w:line="240" w:lineRule="auto"/>
      </w:pPr>
      <w:r>
        <w:separator/>
      </w:r>
    </w:p>
  </w:endnote>
  <w:endnote w:type="continuationSeparator" w:id="0">
    <w:p w:rsidR="00EC42FB" w:rsidRDefault="00EC42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DB" w:rsidRDefault="00EB5F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DB" w:rsidRDefault="00EB5F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2FB" w:rsidRDefault="00EC42FB" w:rsidP="00025386">
      <w:pPr>
        <w:spacing w:after="0" w:line="240" w:lineRule="auto"/>
      </w:pPr>
      <w:r>
        <w:separator/>
      </w:r>
    </w:p>
  </w:footnote>
  <w:footnote w:type="continuationSeparator" w:id="0">
    <w:p w:rsidR="00EC42FB" w:rsidRDefault="00EC42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DB" w:rsidRDefault="00EB5F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BBD" w:rsidRDefault="00B30BBD" w:rsidP="00B30BBD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B30BBD" w:rsidRDefault="00B30BBD" w:rsidP="00B30BBD">
    <w:pPr>
      <w:pStyle w:val="Nagwek"/>
      <w:tabs>
        <w:tab w:val="left" w:pos="708"/>
      </w:tabs>
      <w:jc w:val="center"/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Zaawansowane techniki wytwarzania elementów struktury płatowca przy wykorzystaniu innowacyjnej technologii FSW</w:t>
    </w:r>
  </w:p>
  <w:p w:rsidR="00B30BBD" w:rsidRDefault="00B30BBD" w:rsidP="00B30BBD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FAST_FSW</w:t>
    </w:r>
    <w:r>
      <w:rPr>
        <w:rFonts w:cs="Arial"/>
        <w:b/>
        <w:bCs/>
        <w:color w:val="000000"/>
        <w:sz w:val="20"/>
        <w:szCs w:val="20"/>
      </w:rPr>
      <w:tab/>
      <w:t>Nr INNOLOT/I/4/NCBR/2013</w:t>
    </w:r>
  </w:p>
  <w:p w:rsidR="00EB5FDB" w:rsidRDefault="00EB5FDB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DB" w:rsidRDefault="00EB5F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2FB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B30BBD"/>
    <w:rsid w:val="00D55FC4"/>
    <w:rsid w:val="00E631B6"/>
    <w:rsid w:val="00EB5FDB"/>
    <w:rsid w:val="00EC42F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BB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2017-11-07T09:14:00Z</cp:lastPrinted>
  <dcterms:created xsi:type="dcterms:W3CDTF">2017-11-07T09:14:00Z</dcterms:created>
  <dcterms:modified xsi:type="dcterms:W3CDTF">2017-11-07T09:14:00Z</dcterms:modified>
</cp:coreProperties>
</file>