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76ED9" w:rsidRPr="00276ED9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76ED9" w:rsidRPr="00276ED9">
        <w:rPr>
          <w:b/>
          <w:sz w:val="24"/>
        </w:rPr>
        <w:t>ZP/D-26/A/17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76ED9" w:rsidRPr="00276ED9">
        <w:rPr>
          <w:b/>
        </w:rPr>
        <w:t>przetarg nieograniczony</w:t>
      </w:r>
      <w:r w:rsidR="00753DC1">
        <w:t xml:space="preserve"> na:</w:t>
      </w:r>
    </w:p>
    <w:p w:rsidR="0000184A" w:rsidRDefault="00276ED9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76ED9">
        <w:rPr>
          <w:b/>
          <w:sz w:val="24"/>
          <w:szCs w:val="24"/>
        </w:rPr>
        <w:t>Dostawa wkładek do uchwytów maszyny wytrzymałościowej ZWICK Z050 w ramach projektu: "Zaawansowane techniki wytwarzania elementów struktury płatowca przy wykorzystaniu innowacyjnej technologii FSW" dla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76ED9" w:rsidRPr="00276ED9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76ED9" w:rsidRPr="00276ED9">
        <w:rPr>
          <w:sz w:val="24"/>
          <w:szCs w:val="24"/>
        </w:rPr>
        <w:t>(t.j. Dz. U. z 2017 r. poz. 1579)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76ED9" w:rsidRPr="00276ED9">
        <w:rPr>
          <w:sz w:val="24"/>
          <w:szCs w:val="24"/>
        </w:rPr>
        <w:t>(t.j. Dz. U. z 2017 r. poz. 1579)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733" w:rsidRDefault="000F5733">
      <w:r>
        <w:separator/>
      </w:r>
    </w:p>
  </w:endnote>
  <w:endnote w:type="continuationSeparator" w:id="0">
    <w:p w:rsidR="000F5733" w:rsidRDefault="000F5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2E2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2E2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D9" w:rsidRDefault="00276E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733" w:rsidRDefault="000F5733">
      <w:r>
        <w:separator/>
      </w:r>
    </w:p>
  </w:footnote>
  <w:footnote w:type="continuationSeparator" w:id="0">
    <w:p w:rsidR="000F5733" w:rsidRDefault="000F573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D9" w:rsidRDefault="00276E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2E23" w:rsidRDefault="00D62E23" w:rsidP="00D62E23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0" o:spid="_x0000_i1025" type="#_x0000_t75" style="width:112.5pt;height:50.25pt;visibility:visible">
          <v:imagedata r:id="rId1" o:title=""/>
        </v:shape>
      </w:pict>
    </w:r>
    <w:r>
      <w:tab/>
    </w:r>
    <w:r>
      <w:rPr>
        <w:noProof/>
      </w:rPr>
      <w:pict>
        <v:shape id="Obraz 71" o:spid="_x0000_i1026" type="#_x0000_t75" alt="logo PCZ" style="width:43.5pt;height:51pt;visibility:visibl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72" o:spid="_x0000_i1027" type="#_x0000_t75" alt="logo_ncbir" style="width:72.75pt;height:44.25pt;visibility:visible">
          <v:imagedata r:id="rId3" o:title="logo_ncbir"/>
        </v:shape>
      </w:pict>
    </w:r>
  </w:p>
  <w:p w:rsidR="00D62E23" w:rsidRDefault="00D62E23" w:rsidP="00D62E23">
    <w:pPr>
      <w:pStyle w:val="Nagwek"/>
      <w:tabs>
        <w:tab w:val="left" w:pos="708"/>
      </w:tabs>
      <w:jc w:val="center"/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Zaawansowane techniki wytwarzania elementów struktury płatowca przy wykorzystaniu innowacyjnej technologii FSW</w:t>
    </w:r>
  </w:p>
  <w:p w:rsidR="00D62E23" w:rsidRDefault="00D62E23" w:rsidP="00D62E23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cs="Arial"/>
        <w:b/>
        <w:bCs/>
        <w:color w:val="000000"/>
      </w:rPr>
    </w:pPr>
    <w:r>
      <w:rPr>
        <w:rFonts w:cs="Arial"/>
        <w:b/>
        <w:bCs/>
        <w:color w:val="000000"/>
      </w:rPr>
      <w:t>FAST_FSW</w:t>
    </w:r>
    <w:r>
      <w:rPr>
        <w:rFonts w:cs="Arial"/>
        <w:b/>
        <w:bCs/>
        <w:color w:val="000000"/>
      </w:rPr>
      <w:tab/>
      <w:t>Nr INNOLOT/I/4/NCBR/2013</w:t>
    </w:r>
  </w:p>
  <w:p w:rsidR="00276ED9" w:rsidRDefault="00276ED9">
    <w:pPr>
      <w:pStyle w:val="Nagwek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6ED9" w:rsidRDefault="00276E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5733"/>
    <w:rsid w:val="0000184A"/>
    <w:rsid w:val="00012997"/>
    <w:rsid w:val="000621A2"/>
    <w:rsid w:val="00075CEC"/>
    <w:rsid w:val="000F5733"/>
    <w:rsid w:val="00106AC7"/>
    <w:rsid w:val="00111985"/>
    <w:rsid w:val="00147532"/>
    <w:rsid w:val="001614BA"/>
    <w:rsid w:val="00204613"/>
    <w:rsid w:val="00276ED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62E23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D62E23"/>
  </w:style>
  <w:style w:type="paragraph" w:styleId="Tekstdymka">
    <w:name w:val="Balloon Text"/>
    <w:basedOn w:val="Normalny"/>
    <w:link w:val="TekstdymkaZnak"/>
    <w:rsid w:val="00D62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62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E3DD5D-7885-4CEC-BF5E-278CC7542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193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2017-11-07T09:13:00Z</cp:lastPrinted>
  <dcterms:created xsi:type="dcterms:W3CDTF">2017-11-07T09:13:00Z</dcterms:created>
  <dcterms:modified xsi:type="dcterms:W3CDTF">2017-11-07T09:13:00Z</dcterms:modified>
</cp:coreProperties>
</file>