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A6EF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F3990" w:rsidRPr="00BF399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3990" w:rsidRPr="00BF3990">
        <w:rPr>
          <w:b/>
          <w:sz w:val="24"/>
        </w:rPr>
        <w:t>ZP/D-25/A/17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3990" w:rsidRPr="00BF3990">
        <w:rPr>
          <w:b/>
        </w:rPr>
        <w:t>przetarg nieograniczony</w:t>
      </w:r>
      <w:r w:rsidR="00753DC1">
        <w:t xml:space="preserve"> na:</w:t>
      </w:r>
    </w:p>
    <w:p w:rsidR="0000184A" w:rsidRDefault="00BF399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3990">
        <w:rPr>
          <w:b/>
          <w:sz w:val="24"/>
          <w:szCs w:val="24"/>
        </w:rPr>
        <w:t>Dostawa narzędzi do liniowego zgrzewania tarciowego z mieszaniem (friction stir welding FSW) do stopów aluminium (łącznie 16 szt.) i stali (1 szt. z 4-rema wymiennymi wkładami), szczegółowy opis zamówienia w załączniku, w ramach projektu: "Zaawansowane techniki wytwarzania elementów struktury płatowca przy wykorzystaniu innowacyjnej technologii FSW"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3990" w:rsidRPr="00BF399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3990" w:rsidRPr="00BF399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F3990" w:rsidRPr="00BF399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lastRenderedPageBreak/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CE6" w:rsidRDefault="00801CE6">
      <w:r>
        <w:separator/>
      </w:r>
    </w:p>
  </w:endnote>
  <w:endnote w:type="continuationSeparator" w:id="0">
    <w:p w:rsidR="00801CE6" w:rsidRDefault="00801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6EF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6E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6E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990" w:rsidRDefault="00BF39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CE6" w:rsidRDefault="00801CE6">
      <w:r>
        <w:separator/>
      </w:r>
    </w:p>
  </w:footnote>
  <w:footnote w:type="continuationSeparator" w:id="0">
    <w:p w:rsidR="00801CE6" w:rsidRDefault="00801CE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990" w:rsidRDefault="00BF39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EF0" w:rsidRDefault="00FA6EF0" w:rsidP="00FA6EF0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0" o:spid="_x0000_i1025" type="#_x0000_t75" style="width:112.5pt;height:50.25pt;visibility:visible">
          <v:imagedata r:id="rId1" o:title=""/>
        </v:shape>
      </w:pict>
    </w:r>
    <w:r>
      <w:tab/>
    </w:r>
    <w:r>
      <w:rPr>
        <w:noProof/>
      </w:rPr>
      <w:pict>
        <v:shape id="Obraz 71" o:spid="_x0000_i1026" type="#_x0000_t75" alt="logo PCZ" style="width:43.5pt;height:51pt;visibility:visibl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72" o:spid="_x0000_i1027" type="#_x0000_t75" alt="logo_ncbir" style="width:72.75pt;height:44.25pt;visibility:visible">
          <v:imagedata r:id="rId3" o:title="logo_ncbir"/>
        </v:shape>
      </w:pict>
    </w:r>
  </w:p>
  <w:p w:rsidR="00FA6EF0" w:rsidRDefault="00FA6EF0" w:rsidP="00FA6EF0">
    <w:pPr>
      <w:pStyle w:val="Nagwek"/>
      <w:tabs>
        <w:tab w:val="left" w:pos="708"/>
      </w:tabs>
      <w:jc w:val="center"/>
      <w:rPr>
        <w:rFonts w:cs="Arial"/>
        <w:b/>
        <w:bCs/>
        <w:color w:val="000000"/>
      </w:rPr>
    </w:pPr>
    <w:r>
      <w:rPr>
        <w:rFonts w:cs="Arial"/>
        <w:b/>
        <w:bCs/>
        <w:color w:val="000000"/>
      </w:rPr>
      <w:t>Zaawansowane techniki wytwarzania elementów struktury płatowca przy wykorzystaniu innowacyjnej technologii FSW</w:t>
    </w:r>
  </w:p>
  <w:p w:rsidR="00FA6EF0" w:rsidRDefault="00FA6EF0" w:rsidP="00FA6EF0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</w:rPr>
    </w:pPr>
    <w:r>
      <w:rPr>
        <w:rFonts w:cs="Arial"/>
        <w:b/>
        <w:bCs/>
        <w:color w:val="000000"/>
      </w:rPr>
      <w:t>FAST_FSW</w:t>
    </w:r>
    <w:r>
      <w:rPr>
        <w:rFonts w:cs="Arial"/>
        <w:b/>
        <w:bCs/>
        <w:color w:val="000000"/>
      </w:rPr>
      <w:tab/>
      <w:t>Nr INNOLOT/I/4/NCBR/2013</w:t>
    </w:r>
  </w:p>
  <w:p w:rsidR="00BF3990" w:rsidRDefault="00BF3990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990" w:rsidRDefault="00BF39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C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592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1CE6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3990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659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65921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FA6E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96BF6-3501-4E27-883A-AE3DC245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2017-11-07T08:07:00Z</cp:lastPrinted>
  <dcterms:created xsi:type="dcterms:W3CDTF">2017-11-07T08:07:00Z</dcterms:created>
  <dcterms:modified xsi:type="dcterms:W3CDTF">2017-11-07T08:07:00Z</dcterms:modified>
</cp:coreProperties>
</file>