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054" w:rsidRPr="00003BA2" w:rsidRDefault="00350054" w:rsidP="00350054">
      <w:pPr>
        <w:pStyle w:val="Nagwek2"/>
        <w:spacing w:line="360" w:lineRule="auto"/>
        <w:rPr>
          <w:sz w:val="28"/>
          <w:szCs w:val="28"/>
        </w:rPr>
      </w:pPr>
      <w:r w:rsidRPr="00003BA2">
        <w:rPr>
          <w:sz w:val="28"/>
          <w:szCs w:val="28"/>
        </w:rPr>
        <w:t>WZÓR FORMULARZA OFERTY</w:t>
      </w:r>
    </w:p>
    <w:p w:rsidR="00350054" w:rsidRPr="00003BA2" w:rsidRDefault="001D024F" w:rsidP="00350054">
      <w:pPr>
        <w:spacing w:line="360" w:lineRule="auto"/>
        <w:ind w:left="709" w:hanging="425"/>
        <w:jc w:val="center"/>
        <w:rPr>
          <w:b/>
        </w:rPr>
      </w:pPr>
      <w:r w:rsidRPr="001D024F">
        <w:rPr>
          <w:noProof/>
        </w:rPr>
        <w:pict>
          <v:roundrect id="_x0000_s1026" style="position:absolute;left:0;text-align:left;margin-left:-4.75pt;margin-top:3.95pt;width:154.5pt;height:70.35pt;z-index:251660288" arcsize="10923f" filled="f" strokeweight=".25pt">
            <v:textbox style="mso-next-textbox:#_x0000_s1026" inset="1pt,1pt,1pt,1pt">
              <w:txbxContent>
                <w:p w:rsidR="00350054" w:rsidRDefault="00350054" w:rsidP="00350054"/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350054" w:rsidRDefault="00350054" w:rsidP="00350054"/>
              </w:txbxContent>
            </v:textbox>
          </v:roundrect>
        </w:pict>
      </w:r>
    </w:p>
    <w:p w:rsidR="00350054" w:rsidRPr="00003BA2" w:rsidRDefault="00350054" w:rsidP="00350054">
      <w:pPr>
        <w:spacing w:line="360" w:lineRule="auto"/>
        <w:ind w:left="709" w:hanging="425"/>
        <w:jc w:val="center"/>
        <w:rPr>
          <w:b/>
        </w:rPr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D33FA1" w:rsidRDefault="00D33FA1" w:rsidP="00350054">
      <w:pPr>
        <w:spacing w:line="360" w:lineRule="auto"/>
      </w:pPr>
    </w:p>
    <w:p w:rsidR="00350054" w:rsidRPr="0071229E" w:rsidRDefault="00350054" w:rsidP="00350054">
      <w:pPr>
        <w:spacing w:line="360" w:lineRule="auto"/>
      </w:pPr>
      <w:r w:rsidRPr="0071229E">
        <w:t xml:space="preserve">Nazwa </w:t>
      </w:r>
      <w:proofErr w:type="gramStart"/>
      <w:r w:rsidRPr="0071229E">
        <w:t>wykonawcy: ................................................</w:t>
      </w:r>
      <w:proofErr w:type="gramEnd"/>
      <w:r w:rsidRPr="0071229E">
        <w:t>....................................................................................................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proofErr w:type="gramStart"/>
      <w:r w:rsidRPr="0071229E">
        <w:t>Adres: ................................................</w:t>
      </w:r>
      <w:proofErr w:type="gramEnd"/>
      <w:r w:rsidRPr="0071229E">
        <w:t>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r w:rsidRPr="0071229E">
        <w:t>....................................................................................................................................................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proofErr w:type="gramStart"/>
      <w:r w:rsidRPr="0071229E">
        <w:rPr>
          <w:b w:val="0"/>
          <w:sz w:val="20"/>
        </w:rPr>
        <w:t>Tel. ................................................</w:t>
      </w:r>
      <w:proofErr w:type="gramEnd"/>
      <w:r w:rsidRPr="0071229E">
        <w:rPr>
          <w:b w:val="0"/>
          <w:sz w:val="20"/>
        </w:rPr>
        <w:t>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proofErr w:type="spellStart"/>
      <w:r w:rsidRPr="0071229E">
        <w:rPr>
          <w:b w:val="0"/>
          <w:sz w:val="20"/>
        </w:rPr>
        <w:t>Fax</w:t>
      </w:r>
      <w:proofErr w:type="spellEnd"/>
      <w:r w:rsidRPr="0071229E">
        <w:rPr>
          <w:b w:val="0"/>
          <w:sz w:val="20"/>
        </w:rPr>
        <w:t xml:space="preserve">: …………………............................., na który Zamawiający ma przesyłać korespondencję </w:t>
      </w:r>
    </w:p>
    <w:p w:rsidR="00350054" w:rsidRPr="0071229E" w:rsidRDefault="00350054" w:rsidP="00350054">
      <w:pPr>
        <w:spacing w:line="360" w:lineRule="auto"/>
      </w:pPr>
      <w:r w:rsidRPr="0071229E">
        <w:t xml:space="preserve">E-mail …….............……………….…, </w:t>
      </w:r>
      <w:proofErr w:type="gramStart"/>
      <w:r w:rsidRPr="0071229E">
        <w:t>na</w:t>
      </w:r>
      <w:proofErr w:type="gramEnd"/>
      <w:r w:rsidRPr="0071229E">
        <w:t xml:space="preserve"> który Zamawiający ma przesyłać korespondencję</w:t>
      </w:r>
    </w:p>
    <w:p w:rsidR="00350054" w:rsidRPr="0071229E" w:rsidRDefault="00350054" w:rsidP="00350054">
      <w:pPr>
        <w:spacing w:line="360" w:lineRule="auto"/>
      </w:pPr>
      <w:proofErr w:type="gramStart"/>
      <w:r w:rsidRPr="0071229E">
        <w:t>NIP .................................................</w:t>
      </w:r>
      <w:proofErr w:type="gramEnd"/>
      <w:r w:rsidRPr="0071229E">
        <w:t xml:space="preserve">............. </w:t>
      </w:r>
      <w:proofErr w:type="gramStart"/>
      <w:r w:rsidRPr="0071229E">
        <w:t>Regon .................................................</w:t>
      </w:r>
      <w:proofErr w:type="gramEnd"/>
      <w:r w:rsidRPr="0071229E">
        <w:t>.................</w:t>
      </w:r>
    </w:p>
    <w:p w:rsidR="00350054" w:rsidRPr="0071229E" w:rsidRDefault="00350054" w:rsidP="00350054">
      <w:pPr>
        <w:spacing w:line="360" w:lineRule="auto"/>
        <w:ind w:left="709" w:hanging="425"/>
        <w:jc w:val="both"/>
      </w:pP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Politechnika Częstochowska</w:t>
      </w:r>
    </w:p>
    <w:p w:rsidR="00350054" w:rsidRPr="0071229E" w:rsidRDefault="00350054" w:rsidP="00350054">
      <w:pPr>
        <w:ind w:left="5385" w:firstLine="279"/>
        <w:rPr>
          <w:b/>
        </w:rPr>
      </w:pPr>
      <w:r w:rsidRPr="0071229E">
        <w:rPr>
          <w:b/>
        </w:rPr>
        <w:t>Dąbrowskiego 69</w:t>
      </w: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42-201 Częstochowa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E1E42" w:rsidRPr="007E1E42" w:rsidRDefault="007A28B5" w:rsidP="007E1E42">
      <w:pPr>
        <w:jc w:val="both"/>
        <w:rPr>
          <w:rFonts w:ascii="Tahoma" w:hAnsi="Tahoma" w:cs="Tahoma"/>
          <w:b/>
          <w:sz w:val="16"/>
          <w:szCs w:val="16"/>
        </w:rPr>
      </w:pPr>
      <w:r w:rsidRPr="007E1E42">
        <w:rPr>
          <w:rFonts w:ascii="Tahoma" w:hAnsi="Tahoma" w:cs="Tahoma"/>
          <w:bCs/>
          <w:sz w:val="16"/>
          <w:szCs w:val="16"/>
        </w:rPr>
        <w:t>W odpowiedzi na ogłoszenie o przetargu nieograniczonym na realizację</w:t>
      </w:r>
      <w:r w:rsidR="007E1E42" w:rsidRPr="007E1E42">
        <w:rPr>
          <w:rFonts w:ascii="Tahoma" w:hAnsi="Tahoma" w:cs="Tahoma"/>
          <w:b/>
          <w:bCs/>
          <w:sz w:val="16"/>
          <w:szCs w:val="16"/>
        </w:rPr>
        <w:t xml:space="preserve">: </w:t>
      </w:r>
      <w:r w:rsidR="007E1E42" w:rsidRPr="007E1E42">
        <w:rPr>
          <w:rFonts w:ascii="Tahoma" w:hAnsi="Tahoma" w:cs="Tahoma"/>
          <w:b/>
          <w:sz w:val="16"/>
          <w:szCs w:val="16"/>
        </w:rPr>
        <w:t>Dostawa niezbędnej aparatury i urządzeń wraz z montażem stacji ładowania pojazdów elektrycznych do istniejącej instalacji w budynku B i F Wydziału Elektrycznego w rozdzielni głównej, podłączenie do pracy wyspowej z istniejącą instalacją fotowoltaiczną.</w:t>
      </w:r>
    </w:p>
    <w:p w:rsidR="007A28B5" w:rsidRPr="007E1E42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proofErr w:type="gramStart"/>
      <w:r w:rsidRPr="007E1E42">
        <w:rPr>
          <w:rFonts w:ascii="Tahoma" w:hAnsi="Tahoma" w:cs="Tahoma"/>
          <w:b w:val="0"/>
          <w:bCs/>
          <w:sz w:val="16"/>
          <w:szCs w:val="16"/>
        </w:rPr>
        <w:t>w</w:t>
      </w:r>
      <w:proofErr w:type="gramEnd"/>
      <w:r w:rsidRPr="007E1E42">
        <w:rPr>
          <w:rFonts w:ascii="Tahoma" w:hAnsi="Tahoma" w:cs="Tahoma"/>
          <w:b w:val="0"/>
          <w:bCs/>
          <w:sz w:val="16"/>
          <w:szCs w:val="16"/>
        </w:rPr>
        <w:t xml:space="preserve"> sprawie nr rej. </w:t>
      </w:r>
      <w:r w:rsidR="007E1E42" w:rsidRPr="007E1E42">
        <w:rPr>
          <w:rFonts w:ascii="Tahoma" w:hAnsi="Tahoma" w:cs="Tahoma"/>
          <w:bCs/>
          <w:sz w:val="16"/>
          <w:szCs w:val="16"/>
        </w:rPr>
        <w:t>ZP/D-2</w:t>
      </w:r>
      <w:r w:rsidR="00564762" w:rsidRPr="007E1E42">
        <w:rPr>
          <w:rFonts w:ascii="Tahoma" w:hAnsi="Tahoma" w:cs="Tahoma"/>
          <w:bCs/>
          <w:sz w:val="16"/>
          <w:szCs w:val="16"/>
        </w:rPr>
        <w:t>9</w:t>
      </w:r>
      <w:r w:rsidR="00051DD2" w:rsidRPr="007E1E42">
        <w:rPr>
          <w:rFonts w:ascii="Tahoma" w:hAnsi="Tahoma" w:cs="Tahoma"/>
          <w:bCs/>
          <w:sz w:val="16"/>
          <w:szCs w:val="16"/>
        </w:rPr>
        <w:t>/A/17</w:t>
      </w:r>
      <w:r w:rsidRPr="007E1E42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7E1E42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/>
      </w:tblPr>
      <w:tblGrid>
        <w:gridCol w:w="9210"/>
      </w:tblGrid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51DD2" w:rsidRPr="00EA385E" w:rsidRDefault="00051DD2" w:rsidP="000135C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>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051DD2" w:rsidRPr="001D0F63" w:rsidRDefault="001D0F63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D0F63">
              <w:rPr>
                <w:rFonts w:ascii="Tahoma" w:hAnsi="Tahoma" w:cs="Tahoma"/>
                <w:bCs/>
                <w:sz w:val="16"/>
                <w:szCs w:val="16"/>
              </w:rPr>
              <w:t xml:space="preserve">Okres </w:t>
            </w:r>
            <w:proofErr w:type="gramStart"/>
            <w:r w:rsidRPr="001D0F63">
              <w:rPr>
                <w:rFonts w:ascii="Tahoma" w:hAnsi="Tahoma" w:cs="Tahoma"/>
                <w:bCs/>
                <w:sz w:val="16"/>
                <w:szCs w:val="16"/>
              </w:rPr>
              <w:t>gwarancji</w:t>
            </w:r>
            <w:r w:rsidR="00051DD2" w:rsidRPr="001D0F63">
              <w:rPr>
                <w:rFonts w:ascii="Tahoma" w:hAnsi="Tahoma" w:cs="Tahoma"/>
                <w:bCs/>
                <w:sz w:val="16"/>
                <w:szCs w:val="16"/>
              </w:rPr>
              <w:t xml:space="preserve">: </w:t>
            </w:r>
            <w:r w:rsidR="00051DD2" w:rsidRPr="001D0F63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</w:t>
            </w:r>
            <w:proofErr w:type="gramEnd"/>
            <w:r w:rsidR="00051DD2" w:rsidRPr="001D0F63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</w:t>
            </w:r>
          </w:p>
          <w:p w:rsidR="00051DD2" w:rsidRPr="00087510" w:rsidRDefault="00051DD2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50054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5005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50054">
              <w:rPr>
                <w:rFonts w:ascii="Tahoma" w:hAnsi="Tahoma" w:cs="Tahoma"/>
                <w:sz w:val="16"/>
                <w:szCs w:val="16"/>
              </w:rPr>
              <w:t>……………………………………………………………………………………………..</w:t>
            </w:r>
          </w:p>
          <w:p w:rsidR="00051DD2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D33E6B" w:rsidRDefault="00D33E6B" w:rsidP="00D33E6B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</w:t>
            </w:r>
            <w:r w:rsidR="00D33FA1">
              <w:t>r</w:t>
            </w:r>
            <w:r>
              <w:t>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C25EC6" w:rsidRDefault="00C25EC6" w:rsidP="00D33E6B">
            <w:pPr>
              <w:spacing w:line="360" w:lineRule="auto"/>
              <w:jc w:val="both"/>
            </w:pPr>
          </w:p>
          <w:p w:rsidR="00C25EC6" w:rsidRDefault="00C25EC6" w:rsidP="00C25EC6">
            <w:pPr>
              <w:spacing w:line="360" w:lineRule="auto"/>
              <w:ind w:left="1"/>
              <w:jc w:val="both"/>
            </w:pPr>
            <w:r>
              <w:t xml:space="preserve">Oferta została zabezpieczona </w:t>
            </w:r>
            <w:r>
              <w:rPr>
                <w:b/>
              </w:rPr>
              <w:t>wadium</w:t>
            </w:r>
            <w:r>
              <w:t xml:space="preserve"> w wysokości 200</w:t>
            </w:r>
            <w:r w:rsidR="007E1E42">
              <w:t>0</w:t>
            </w:r>
            <w:r>
              <w:t>,00 zł (słownie:</w:t>
            </w:r>
            <w:r w:rsidR="00C83304">
              <w:t xml:space="preserve"> </w:t>
            </w:r>
            <w:r w:rsidR="007E1E42">
              <w:t>dwa</w:t>
            </w:r>
            <w:r>
              <w:t xml:space="preserve"> tysiąc</w:t>
            </w:r>
            <w:r w:rsidR="00A55F9D">
              <w:t>e</w:t>
            </w:r>
            <w:r>
              <w:t xml:space="preserve"> złotych, 00/100), wniesionym w formie ……………………………………………………………</w:t>
            </w:r>
          </w:p>
          <w:p w:rsidR="00D33FA1" w:rsidRDefault="00D33FA1" w:rsidP="00D33E6B">
            <w:pPr>
              <w:spacing w:line="360" w:lineRule="auto"/>
              <w:jc w:val="both"/>
            </w:pPr>
          </w:p>
          <w:p w:rsidR="00D33FA1" w:rsidRPr="0071229E" w:rsidRDefault="00D33FA1" w:rsidP="00D33FA1">
            <w:pPr>
              <w:tabs>
                <w:tab w:val="num" w:pos="426"/>
              </w:tabs>
              <w:spacing w:line="360" w:lineRule="auto"/>
              <w:jc w:val="both"/>
            </w:pPr>
            <w:r w:rsidRPr="0071229E">
              <w:t xml:space="preserve"> Zakres rzeczowy oraz nazwa firm, którym Wykonawca zamierza powierzyć wykonanie części przedmiotu zamówienia*</w:t>
            </w:r>
          </w:p>
          <w:p w:rsidR="00D33FA1" w:rsidRPr="0071229E" w:rsidRDefault="00D33FA1" w:rsidP="00D33FA1">
            <w:pPr>
              <w:spacing w:line="360" w:lineRule="auto"/>
              <w:jc w:val="both"/>
            </w:pPr>
            <w:r w:rsidRPr="0071229E"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proofErr w:type="spellStart"/>
                  <w:r w:rsidRPr="0071229E"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r w:rsidRPr="0071229E"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r w:rsidRPr="0071229E">
                    <w:t>Nazwa Firm</w:t>
                  </w:r>
                </w:p>
              </w:tc>
            </w:tr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D33FA1" w:rsidRDefault="00D33FA1" w:rsidP="00D33FA1">
            <w:pPr>
              <w:spacing w:line="360" w:lineRule="auto"/>
              <w:jc w:val="both"/>
              <w:rPr>
                <w:b/>
              </w:rPr>
            </w:pPr>
            <w:r w:rsidRPr="0071229E">
              <w:rPr>
                <w:b/>
              </w:rPr>
              <w:t>*</w:t>
            </w:r>
            <w:proofErr w:type="gramStart"/>
            <w:r w:rsidRPr="0071229E">
              <w:rPr>
                <w:b/>
              </w:rPr>
              <w:t>Wypełnić jeżeli</w:t>
            </w:r>
            <w:proofErr w:type="gramEnd"/>
            <w:r w:rsidRPr="0071229E">
              <w:rPr>
                <w:b/>
              </w:rPr>
              <w:t xml:space="preserve"> Wykonawca zamierza powierzyć wykonanie części przedmiotu zamówienia Podwykonawcom</w:t>
            </w:r>
          </w:p>
          <w:p w:rsidR="00051DD2" w:rsidRPr="00EA385E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33E6B" w:rsidRDefault="00D33E6B" w:rsidP="00D33E6B">
            <w:pPr>
              <w:spacing w:line="360" w:lineRule="auto"/>
              <w:jc w:val="both"/>
              <w:rPr>
                <w:b/>
              </w:rPr>
            </w:pPr>
          </w:p>
          <w:p w:rsidR="00273051" w:rsidRPr="003B1320" w:rsidRDefault="00E4754B" w:rsidP="00273051">
            <w:pPr>
              <w:pStyle w:val="Tekstprzypisudolnego"/>
              <w:rPr>
                <w:b/>
                <w:bCs/>
                <w:i/>
              </w:rPr>
            </w:pPr>
            <w:proofErr w:type="gramStart"/>
            <w:r>
              <w:rPr>
                <w:b/>
                <w:bCs/>
              </w:rPr>
              <w:t>1)</w:t>
            </w:r>
            <w:r w:rsidR="00D33E6B" w:rsidRPr="0071229E">
              <w:rPr>
                <w:b/>
                <w:bCs/>
              </w:rPr>
              <w:t>Oświadczamy</w:t>
            </w:r>
            <w:proofErr w:type="gramEnd"/>
            <w:r w:rsidR="00D33E6B" w:rsidRPr="0071229E">
              <w:rPr>
                <w:b/>
                <w:bCs/>
              </w:rPr>
              <w:t>, że jesteśmy małym lub średnim przedsiębiorstwem</w:t>
            </w:r>
            <w:r w:rsidR="00273051">
              <w:rPr>
                <w:b/>
                <w:bCs/>
              </w:rPr>
              <w:t xml:space="preserve"> </w:t>
            </w:r>
            <w:r w:rsidR="00273051">
              <w:rPr>
                <w:rStyle w:val="Odwoanieprzypisudolnego"/>
                <w:b/>
                <w:bCs/>
              </w:rPr>
              <w:footnoteReference w:id="2"/>
            </w:r>
            <w:r w:rsidR="00273051">
              <w:rPr>
                <w:b/>
                <w:bCs/>
              </w:rPr>
              <w:t xml:space="preserve"> </w:t>
            </w:r>
            <w:r w:rsidR="00273051" w:rsidRPr="003B1320">
              <w:rPr>
                <w:b/>
                <w:bCs/>
                <w:i/>
              </w:rPr>
              <w:t>(</w:t>
            </w:r>
            <w:r w:rsidR="00273051" w:rsidRPr="003B1320">
              <w:rPr>
                <w:bCs/>
                <w:i/>
              </w:rPr>
              <w:t>p</w:t>
            </w:r>
            <w:r w:rsidR="00273051" w:rsidRPr="003B1320">
              <w:rPr>
                <w:i/>
              </w:rPr>
              <w:t>odane informacje wymagane są wyłącznie do celów statystycznych)</w:t>
            </w:r>
          </w:p>
          <w:p w:rsidR="00D33E6B" w:rsidRPr="0071229E" w:rsidRDefault="00D33E6B" w:rsidP="00D33E6B">
            <w:pPr>
              <w:spacing w:line="360" w:lineRule="auto"/>
              <w:jc w:val="both"/>
              <w:rPr>
                <w:b/>
                <w:bCs/>
              </w:rPr>
            </w:pPr>
          </w:p>
          <w:p w:rsidR="00D33E6B" w:rsidRPr="0071229E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71229E">
              <w:rPr>
                <w:bCs/>
              </w:rPr>
              <w:sym w:font="Symbol" w:char="F0F0"/>
            </w:r>
            <w:r w:rsidRPr="0071229E">
              <w:rPr>
                <w:bCs/>
              </w:rPr>
              <w:t xml:space="preserve"> Tak</w:t>
            </w:r>
          </w:p>
          <w:p w:rsidR="00D33E6B" w:rsidRPr="0071229E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71229E">
              <w:rPr>
                <w:bCs/>
              </w:rPr>
              <w:sym w:font="Symbol" w:char="F0FF"/>
            </w:r>
            <w:r w:rsidRPr="0071229E">
              <w:rPr>
                <w:bCs/>
              </w:rPr>
              <w:t xml:space="preserve"> Nie</w:t>
            </w:r>
          </w:p>
          <w:p w:rsidR="00D33E6B" w:rsidRPr="0071229E" w:rsidRDefault="00D33E6B" w:rsidP="00D33E6B">
            <w:pPr>
              <w:spacing w:line="360" w:lineRule="auto"/>
            </w:pPr>
            <w:r w:rsidRPr="0071229E">
              <w:t xml:space="preserve">Należy zaznaczyć znakiem </w:t>
            </w:r>
            <w:r w:rsidRPr="0071229E">
              <w:rPr>
                <w:b/>
              </w:rPr>
              <w:t>X</w:t>
            </w:r>
            <w:r w:rsidRPr="0071229E">
              <w:t xml:space="preserve"> właściwe pole</w:t>
            </w:r>
          </w:p>
          <w:p w:rsidR="00051DD2" w:rsidRPr="00EA385E" w:rsidRDefault="00051DD2" w:rsidP="0027305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D33E6B" w:rsidRPr="0071229E" w:rsidTr="00650A8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994"/>
            </w:tblGrid>
            <w:tr w:rsidR="00D33E6B" w:rsidRPr="0071229E" w:rsidTr="00844BF8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33E6B" w:rsidRPr="0071229E" w:rsidRDefault="00D33E6B" w:rsidP="00D33FA1">
                  <w:pPr>
                    <w:spacing w:line="360" w:lineRule="auto"/>
                    <w:jc w:val="both"/>
                  </w:pPr>
                </w:p>
              </w:tc>
            </w:tr>
          </w:tbl>
          <w:p w:rsidR="00D33E6B" w:rsidRPr="0071229E" w:rsidRDefault="00D33E6B" w:rsidP="00650A87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D33E6B" w:rsidRPr="0071229E" w:rsidRDefault="00D33FA1" w:rsidP="00D33E6B">
      <w:pPr>
        <w:spacing w:line="360" w:lineRule="auto"/>
        <w:ind w:left="-284"/>
        <w:jc w:val="both"/>
      </w:pPr>
      <w:r>
        <w:t>2</w:t>
      </w:r>
      <w:r w:rsidR="00D33E6B" w:rsidRPr="0071229E">
        <w:t xml:space="preserve">) oświadczamy, że oferowana </w:t>
      </w:r>
      <w:r w:rsidR="00844BF8">
        <w:t>produkt/-y</w:t>
      </w:r>
      <w:r w:rsidR="00D33E6B" w:rsidRPr="0071229E">
        <w:t xml:space="preserve"> spełnia wymagania określone w specyfikacji istotnych warunków zamówienia,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t>3</w:t>
      </w:r>
      <w:r w:rsidR="00D33E6B" w:rsidRPr="0071229E">
        <w:t>) oświadczamy</w:t>
      </w:r>
      <w:proofErr w:type="gramEnd"/>
      <w:r w:rsidR="00D33E6B" w:rsidRPr="0071229E">
        <w:t>, że zapoznaliśmy się ze specyfikacją istotnych warunków zamówienia i uznajemy się za związanych określonymi w niej zasadami postępowania,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t>4</w:t>
      </w:r>
      <w:r w:rsidR="00D33E6B" w:rsidRPr="0071229E">
        <w:t>) oświadczamy</w:t>
      </w:r>
      <w:proofErr w:type="gramEnd"/>
      <w:r w:rsidR="00D33E6B" w:rsidRPr="0071229E">
        <w:t>, że uważamy się za związanych niniejszą ofertą na czas wskazany w specyfikacji istotnych warunków zamówienia,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r>
        <w:t>5</w:t>
      </w:r>
      <w:r w:rsidR="00D33E6B" w:rsidRPr="0071229E">
        <w:t>)</w:t>
      </w:r>
      <w:r w:rsidR="00D33E6B" w:rsidRPr="0071229E">
        <w:tab/>
        <w:t xml:space="preserve">oświadczamy, że zapoznaliśmy się z istotnymi postanowieniami umowy, które zostały zawarte w Specyfikacji Istotnych Warunków Zamówienia i zobowiązujemy się w przypadku wyboru naszej </w:t>
      </w:r>
      <w:proofErr w:type="gramStart"/>
      <w:r w:rsidR="00D33E6B" w:rsidRPr="0071229E">
        <w:t>oferty  do</w:t>
      </w:r>
      <w:proofErr w:type="gramEnd"/>
      <w:r w:rsidR="00D33E6B" w:rsidRPr="0071229E">
        <w:t xml:space="preserve"> zawarcia umowy na zawartych tam warunkach w miejscu i terminie wyznaczonym przez Zamawiającego.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t>6</w:t>
      </w:r>
      <w:r w:rsidR="00D33E6B" w:rsidRPr="0071229E">
        <w:t>) Załącznikami</w:t>
      </w:r>
      <w:proofErr w:type="gramEnd"/>
      <w:r w:rsidR="00D33E6B" w:rsidRPr="0071229E">
        <w:t xml:space="preserve"> do niniejszej oferty są: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1. ……………………………..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2..............................................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3..............................................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4………………………………..</w:t>
      </w:r>
    </w:p>
    <w:p w:rsidR="00D33E6B" w:rsidRPr="0071229E" w:rsidRDefault="00D33E6B" w:rsidP="00D33E6B">
      <w:pPr>
        <w:spacing w:line="360" w:lineRule="auto"/>
        <w:jc w:val="both"/>
      </w:pPr>
      <w:proofErr w:type="gramStart"/>
      <w:r w:rsidRPr="0071229E">
        <w:t>pozostałe</w:t>
      </w:r>
      <w:proofErr w:type="gramEnd"/>
      <w:r w:rsidRPr="0071229E">
        <w:t xml:space="preserve"> dokumenty, o których mowa w Specyfikacji Istotnych Warunków Zamówienia,</w:t>
      </w:r>
    </w:p>
    <w:p w:rsidR="00D33E6B" w:rsidRPr="0071229E" w:rsidRDefault="00D33E6B" w:rsidP="00D33E6B">
      <w:pPr>
        <w:spacing w:line="360" w:lineRule="auto"/>
        <w:ind w:firstLine="496"/>
        <w:jc w:val="both"/>
      </w:pPr>
      <w:proofErr w:type="gramStart"/>
      <w:r w:rsidRPr="0071229E">
        <w:t>inne ................................................................. .</w:t>
      </w:r>
      <w:proofErr w:type="gramEnd"/>
    </w:p>
    <w:p w:rsidR="00D33E6B" w:rsidRPr="0071229E" w:rsidRDefault="00D33E6B" w:rsidP="00D33E6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71229E">
        <w:rPr>
          <w:u w:val="dotted"/>
        </w:rPr>
        <w:tab/>
      </w:r>
      <w:r w:rsidRPr="0071229E">
        <w:t xml:space="preserve"> </w:t>
      </w:r>
      <w:proofErr w:type="gramStart"/>
      <w:r w:rsidRPr="0071229E">
        <w:t>dnia</w:t>
      </w:r>
      <w:proofErr w:type="gramEnd"/>
      <w:r w:rsidRPr="0071229E">
        <w:t xml:space="preserve"> </w:t>
      </w:r>
      <w:r w:rsidRPr="0071229E">
        <w:rPr>
          <w:u w:val="dotted"/>
        </w:rPr>
        <w:tab/>
      </w:r>
      <w:r w:rsidRPr="0071229E">
        <w:tab/>
      </w:r>
      <w:r w:rsidRPr="0071229E">
        <w:rPr>
          <w:u w:val="dotted"/>
        </w:rPr>
        <w:tab/>
      </w:r>
    </w:p>
    <w:p w:rsidR="00D33E6B" w:rsidRPr="0071229E" w:rsidRDefault="00D33E6B" w:rsidP="00D33FA1">
      <w:pPr>
        <w:ind w:left="5529"/>
      </w:pPr>
      <w:proofErr w:type="gramStart"/>
      <w:r w:rsidRPr="0071229E">
        <w:rPr>
          <w:vertAlign w:val="superscript"/>
        </w:rPr>
        <w:t>podpis</w:t>
      </w:r>
      <w:proofErr w:type="gramEnd"/>
      <w:r w:rsidRPr="0071229E">
        <w:rPr>
          <w:vertAlign w:val="superscript"/>
        </w:rPr>
        <w:t xml:space="preserve"> osoby uprawnionej do składania oświadczeń woli w imieniu Wykonawcy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sectPr w:rsidR="007A28B5" w:rsidRPr="00087510" w:rsidSect="00847A5D">
      <w:headerReference w:type="default" r:id="rId8"/>
      <w:footerReference w:type="even" r:id="rId9"/>
      <w:footerReference w:type="default" r:id="rId10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486" w:rsidRDefault="00390486" w:rsidP="00847A5D">
      <w:r>
        <w:separator/>
      </w:r>
    </w:p>
  </w:endnote>
  <w:endnote w:type="continuationSeparator" w:id="1">
    <w:p w:rsidR="00390486" w:rsidRDefault="00390486" w:rsidP="00847A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1D024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A55F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464718">
    <w:pPr>
      <w:pStyle w:val="Stopka"/>
    </w:pPr>
    <w:r w:rsidRPr="00464718">
      <w:rPr>
        <w:noProof/>
      </w:rPr>
      <w:drawing>
        <wp:anchor distT="0" distB="0" distL="114300" distR="114300" simplePos="0" relativeHeight="251671552" behindDoc="1" locked="0" layoutInCell="1" allowOverlap="1">
          <wp:simplePos x="0" y="0"/>
          <wp:positionH relativeFrom="column">
            <wp:posOffset>5386070</wp:posOffset>
          </wp:positionH>
          <wp:positionV relativeFrom="paragraph">
            <wp:posOffset>-332740</wp:posOffset>
          </wp:positionV>
          <wp:extent cx="1038225" cy="762000"/>
          <wp:effectExtent l="0" t="0" r="0" b="0"/>
          <wp:wrapNone/>
          <wp:docPr id="7" name="Obraz 6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3822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D024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7" o:spid="_x0000_s6148" type="#_x0000_t202" style="position:absolute;margin-left:340.1pt;margin-top:-7.9pt;width:83.25pt;height:33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" stroked="f">
          <v:textbox>
            <w:txbxContent>
              <w:p w:rsidR="00464718" w:rsidRPr="001C55CD" w:rsidRDefault="00464718" w:rsidP="00464718">
                <w:pPr>
                  <w:pStyle w:val="Stopka"/>
                  <w:rPr>
                    <w:rFonts w:ascii="Calibri" w:hAnsi="Calibri"/>
                    <w:b/>
                    <w:color w:val="595959" w:themeColor="text1" w:themeTint="A6"/>
                  </w:rPr>
                </w:pPr>
                <w:proofErr w:type="gramStart"/>
                <w:r w:rsidRPr="001C55CD">
                  <w:rPr>
                    <w:rFonts w:ascii="Calibri" w:hAnsi="Calibri"/>
                    <w:b/>
                    <w:color w:val="595959" w:themeColor="text1" w:themeTint="A6"/>
                  </w:rPr>
                  <w:t xml:space="preserve">Politechnika                                                  </w:t>
                </w:r>
                <w:proofErr w:type="gramEnd"/>
                <w:r w:rsidRPr="001C55CD">
                  <w:rPr>
                    <w:rFonts w:ascii="Calibri" w:hAnsi="Calibri"/>
                    <w:b/>
                    <w:color w:val="595959" w:themeColor="text1" w:themeTint="A6"/>
                  </w:rPr>
                  <w:t xml:space="preserve">                                                                                 Częstochowska</w:t>
                </w:r>
              </w:p>
              <w:p w:rsidR="00464718" w:rsidRDefault="00464718" w:rsidP="00464718"/>
            </w:txbxContent>
          </v:textbox>
        </v:shape>
      </w:pict>
    </w:r>
    <w:r w:rsidRPr="00464718">
      <w:rPr>
        <w:noProof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margin">
            <wp:posOffset>3766820</wp:posOffset>
          </wp:positionH>
          <wp:positionV relativeFrom="margin">
            <wp:posOffset>9076690</wp:posOffset>
          </wp:positionV>
          <wp:extent cx="525145" cy="609600"/>
          <wp:effectExtent l="0" t="0" r="8255" b="0"/>
          <wp:wrapSquare wrapText="bothSides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5145" cy="611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64718"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1195070</wp:posOffset>
          </wp:positionH>
          <wp:positionV relativeFrom="paragraph">
            <wp:posOffset>-189865</wp:posOffset>
          </wp:positionV>
          <wp:extent cx="2342515" cy="533400"/>
          <wp:effectExtent l="0" t="0" r="635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2515" cy="535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464718"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-519430</wp:posOffset>
          </wp:positionH>
          <wp:positionV relativeFrom="paragraph">
            <wp:posOffset>-132715</wp:posOffset>
          </wp:positionV>
          <wp:extent cx="1447800" cy="428625"/>
          <wp:effectExtent l="0" t="0" r="0" b="0"/>
          <wp:wrapNone/>
          <wp:docPr id="15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485775</wp:posOffset>
          </wp:positionH>
          <wp:positionV relativeFrom="paragraph">
            <wp:posOffset>9911715</wp:posOffset>
          </wp:positionV>
          <wp:extent cx="1449070" cy="427355"/>
          <wp:effectExtent l="19050" t="0" r="0" b="0"/>
          <wp:wrapNone/>
          <wp:docPr id="5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485775</wp:posOffset>
          </wp:positionH>
          <wp:positionV relativeFrom="paragraph">
            <wp:posOffset>9911715</wp:posOffset>
          </wp:positionV>
          <wp:extent cx="1449070" cy="427355"/>
          <wp:effectExtent l="19050" t="0" r="0" b="0"/>
          <wp:wrapNone/>
          <wp:docPr id="4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382270</wp:posOffset>
          </wp:positionH>
          <wp:positionV relativeFrom="paragraph">
            <wp:posOffset>9966960</wp:posOffset>
          </wp:positionV>
          <wp:extent cx="1449070" cy="427355"/>
          <wp:effectExtent l="19050" t="0" r="0" b="0"/>
          <wp:wrapNone/>
          <wp:docPr id="3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D575F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382270</wp:posOffset>
          </wp:positionH>
          <wp:positionV relativeFrom="paragraph">
            <wp:posOffset>9966960</wp:posOffset>
          </wp:positionV>
          <wp:extent cx="1449070" cy="427355"/>
          <wp:effectExtent l="19050" t="0" r="0" b="0"/>
          <wp:wrapNone/>
          <wp:docPr id="2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486" w:rsidRDefault="00390486" w:rsidP="00847A5D">
      <w:r>
        <w:separator/>
      </w:r>
    </w:p>
  </w:footnote>
  <w:footnote w:type="continuationSeparator" w:id="1">
    <w:p w:rsidR="00390486" w:rsidRDefault="00390486" w:rsidP="00847A5D">
      <w:r>
        <w:continuationSeparator/>
      </w:r>
    </w:p>
  </w:footnote>
  <w:footnote w:id="2">
    <w:p w:rsidR="00273051" w:rsidRPr="0071229E" w:rsidRDefault="00273051" w:rsidP="00273051">
      <w:pPr>
        <w:pStyle w:val="Tekstprzypisudolnego"/>
        <w:ind w:left="34" w:firstLine="0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71229E">
        <w:rPr>
          <w:rStyle w:val="DeltaViewInsertion"/>
          <w:i w:val="0"/>
        </w:rPr>
        <w:t>Mikroprzedsiębiorstwo</w:t>
      </w:r>
      <w:proofErr w:type="spellEnd"/>
      <w:r w:rsidRPr="0071229E">
        <w:rPr>
          <w:rStyle w:val="DeltaViewInsertion"/>
          <w:i w:val="0"/>
        </w:rPr>
        <w:t>:</w:t>
      </w:r>
      <w:r w:rsidRPr="0071229E">
        <w:rPr>
          <w:rStyle w:val="DeltaViewInsertion"/>
          <w:b w:val="0"/>
          <w:i w:val="0"/>
        </w:rPr>
        <w:t xml:space="preserve"> przedsiębiorstwo, które zatrudnia mniej niż 10 osób i którego roczny obrót lub roczna suma bilansowa nie przekracza 2 milionów EUR.</w:t>
      </w:r>
    </w:p>
    <w:p w:rsidR="00273051" w:rsidRPr="0071229E" w:rsidRDefault="00273051" w:rsidP="00273051">
      <w:pPr>
        <w:pStyle w:val="Tekstprzypisudolnego"/>
        <w:ind w:left="34" w:hanging="12"/>
        <w:rPr>
          <w:rStyle w:val="DeltaViewInsertion"/>
          <w:b w:val="0"/>
          <w:i w:val="0"/>
        </w:rPr>
      </w:pPr>
      <w:r w:rsidRPr="0071229E">
        <w:rPr>
          <w:rStyle w:val="DeltaViewInsertion"/>
          <w:i w:val="0"/>
        </w:rPr>
        <w:t>Małe przedsiębiorstwo:</w:t>
      </w:r>
      <w:r w:rsidRPr="0071229E">
        <w:rPr>
          <w:rStyle w:val="DeltaViewInsertion"/>
          <w:b w:val="0"/>
          <w:i w:val="0"/>
        </w:rPr>
        <w:t xml:space="preserve"> przedsiębiorstwo, które zatrudnia mniej niż 50 osób i którego roczny obrót lub roczna suma bilansowa nie przekracza 10 milionów EUR.</w:t>
      </w:r>
    </w:p>
    <w:p w:rsidR="00273051" w:rsidRDefault="00273051" w:rsidP="00D33FA1">
      <w:r w:rsidRPr="0071229E">
        <w:rPr>
          <w:rStyle w:val="DeltaViewInsertion"/>
          <w:i w:val="0"/>
        </w:rPr>
        <w:t xml:space="preserve">Średnie przedsiębiorstwa: </w:t>
      </w:r>
      <w:r w:rsidRPr="0071229E">
        <w:rPr>
          <w:rStyle w:val="DeltaViewInsertion"/>
          <w:b w:val="0"/>
          <w:i w:val="0"/>
        </w:rPr>
        <w:t xml:space="preserve">przedsiębiorstwa, które nie są </w:t>
      </w:r>
      <w:proofErr w:type="spellStart"/>
      <w:r w:rsidRPr="0071229E">
        <w:rPr>
          <w:rStyle w:val="DeltaViewInsertion"/>
          <w:b w:val="0"/>
          <w:i w:val="0"/>
        </w:rPr>
        <w:t>mikroprzedsiębiorstwami</w:t>
      </w:r>
      <w:proofErr w:type="spellEnd"/>
      <w:r w:rsidRPr="0071229E">
        <w:rPr>
          <w:rStyle w:val="DeltaViewInsertion"/>
          <w:b w:val="0"/>
          <w:i w:val="0"/>
        </w:rPr>
        <w:t xml:space="preserve"> ani małymi przedsiębiorstwami</w:t>
      </w:r>
      <w:r w:rsidRPr="0071229E">
        <w:t xml:space="preserve"> i które zatrudniają mniej niż 250 osób i których roczny obrót nie przekracza 50 milionów EUR </w:t>
      </w:r>
      <w:r w:rsidRPr="0071229E">
        <w:rPr>
          <w:i/>
        </w:rPr>
        <w:t>lub</w:t>
      </w:r>
      <w:r w:rsidRPr="0071229E">
        <w:t xml:space="preserve"> roczna suma bilansowa nie przekracza 43 milionów EUR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481" w:rsidRDefault="00CA1481" w:rsidP="00CA1481">
    <w:pPr>
      <w:spacing w:line="276" w:lineRule="auto"/>
      <w:jc w:val="center"/>
      <w:rPr>
        <w:rFonts w:cs="Calibri"/>
        <w:color w:val="538135"/>
        <w:sz w:val="24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5043805</wp:posOffset>
          </wp:positionH>
          <wp:positionV relativeFrom="paragraph">
            <wp:posOffset>-287655</wp:posOffset>
          </wp:positionV>
          <wp:extent cx="1171575" cy="933450"/>
          <wp:effectExtent l="19050" t="0" r="9525" b="0"/>
          <wp:wrapNone/>
          <wp:docPr id="1" name="Obraz 1" descr="https://gajusz.org.pl/timthumb.php?src=admin/wgrane_pliki/file-norwaypaint-1051.jpg&amp;h=640&amp;w=800&amp;zc=1&amp;f=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s://gajusz.org.pl/timthumb.php?src=admin/wgrane_pliki/file-norwaypaint-1051.jpg&amp;h=640&amp;w=800&amp;zc=1&amp;f=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933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Calibri"/>
        <w:color w:val="538135"/>
        <w:sz w:val="24"/>
        <w:szCs w:val="28"/>
      </w:rPr>
      <w:t xml:space="preserve">Efektywność energetyczna przez rozwój </w:t>
    </w:r>
    <w:proofErr w:type="spellStart"/>
    <w:r>
      <w:rPr>
        <w:rFonts w:cs="Calibri"/>
        <w:color w:val="538135"/>
        <w:sz w:val="24"/>
        <w:szCs w:val="28"/>
      </w:rPr>
      <w:t>elektromobilności</w:t>
    </w:r>
    <w:proofErr w:type="spellEnd"/>
    <w:r>
      <w:rPr>
        <w:rFonts w:cs="Calibri"/>
        <w:color w:val="538135"/>
        <w:sz w:val="24"/>
        <w:szCs w:val="28"/>
      </w:rPr>
      <w:t xml:space="preserve"> w Polsce </w:t>
    </w:r>
  </w:p>
  <w:p w:rsidR="00CA1481" w:rsidRDefault="00CA148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50"/>
    <o:shapelayout v:ext="edit">
      <o:idmap v:ext="edit" data="6"/>
    </o:shapelayout>
  </w:hdrShapeDefaults>
  <w:footnotePr>
    <w:footnote w:id="0"/>
    <w:footnote w:id="1"/>
  </w:footnotePr>
  <w:endnotePr>
    <w:endnote w:id="0"/>
    <w:endnote w:id="1"/>
  </w:endnotePr>
  <w:compat/>
  <w:rsids>
    <w:rsidRoot w:val="00051DD2"/>
    <w:rsid w:val="000135C4"/>
    <w:rsid w:val="00051DD2"/>
    <w:rsid w:val="000A0890"/>
    <w:rsid w:val="000C1143"/>
    <w:rsid w:val="001D024F"/>
    <w:rsid w:val="001D0F63"/>
    <w:rsid w:val="00273051"/>
    <w:rsid w:val="003139FE"/>
    <w:rsid w:val="00350054"/>
    <w:rsid w:val="00390486"/>
    <w:rsid w:val="003B1320"/>
    <w:rsid w:val="00464718"/>
    <w:rsid w:val="00564762"/>
    <w:rsid w:val="005C2720"/>
    <w:rsid w:val="006A14C3"/>
    <w:rsid w:val="00736CE9"/>
    <w:rsid w:val="00795EF3"/>
    <w:rsid w:val="007A28B5"/>
    <w:rsid w:val="007B5E10"/>
    <w:rsid w:val="007C5F18"/>
    <w:rsid w:val="007E1E42"/>
    <w:rsid w:val="007F1A52"/>
    <w:rsid w:val="00844BF8"/>
    <w:rsid w:val="00847A5D"/>
    <w:rsid w:val="00876943"/>
    <w:rsid w:val="008A1EA2"/>
    <w:rsid w:val="008D286C"/>
    <w:rsid w:val="00963AAA"/>
    <w:rsid w:val="00990B15"/>
    <w:rsid w:val="00A55F9D"/>
    <w:rsid w:val="00BD1D21"/>
    <w:rsid w:val="00BD575F"/>
    <w:rsid w:val="00C25EC6"/>
    <w:rsid w:val="00C30F19"/>
    <w:rsid w:val="00C427C3"/>
    <w:rsid w:val="00C83304"/>
    <w:rsid w:val="00C93658"/>
    <w:rsid w:val="00CA1481"/>
    <w:rsid w:val="00D27A93"/>
    <w:rsid w:val="00D33E6B"/>
    <w:rsid w:val="00D33FA1"/>
    <w:rsid w:val="00DE3343"/>
    <w:rsid w:val="00E02776"/>
    <w:rsid w:val="00E05E12"/>
    <w:rsid w:val="00E4754B"/>
    <w:rsid w:val="00F23480"/>
    <w:rsid w:val="00F71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33E6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33E6B"/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DeltaViewInsertion">
    <w:name w:val="DeltaView Insertion"/>
    <w:rsid w:val="00D33E6B"/>
    <w:rPr>
      <w:b/>
      <w:bCs w:val="0"/>
      <w:i/>
      <w:iCs w:val="0"/>
      <w:spacing w:val="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305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4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D90F2-3A3E-4595-B51B-DA53F083A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572</Words>
  <Characters>3433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Bera-Rakoczy</dc:creator>
  <cp:lastModifiedBy>Agnieszka Bera-Rakoczy</cp:lastModifiedBy>
  <cp:revision>2</cp:revision>
  <cp:lastPrinted>2017-09-22T07:31:00Z</cp:lastPrinted>
  <dcterms:created xsi:type="dcterms:W3CDTF">2017-11-06T12:48:00Z</dcterms:created>
  <dcterms:modified xsi:type="dcterms:W3CDTF">2017-11-06T12:48:00Z</dcterms:modified>
</cp:coreProperties>
</file>