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7B44B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B44B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7B44B7">
        <w:rPr>
          <w:rFonts w:ascii="Tahoma" w:hAnsi="Tahoma" w:cs="Tahoma"/>
          <w:sz w:val="16"/>
          <w:szCs w:val="16"/>
        </w:rPr>
        <w:t>2017-11-03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7B44B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B44B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7B44B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B44B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B44B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7B44B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B44B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B44B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7B44B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7F5E34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F5E34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7B44B7" w:rsidRPr="007F5E34">
        <w:rPr>
          <w:rFonts w:ascii="Tahoma" w:hAnsi="Tahoma" w:cs="Tahoma"/>
          <w:color w:val="000000"/>
          <w:sz w:val="16"/>
          <w:szCs w:val="16"/>
        </w:rPr>
        <w:t>(34)3250236</w:t>
      </w:r>
      <w:r w:rsidRPr="007F5E34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7B44B7" w:rsidRPr="007F5E34">
        <w:rPr>
          <w:rFonts w:ascii="Tahoma" w:hAnsi="Tahoma" w:cs="Tahoma"/>
          <w:color w:val="000000"/>
          <w:sz w:val="16"/>
          <w:szCs w:val="16"/>
        </w:rPr>
        <w:t>(34)3250415</w:t>
      </w:r>
      <w:r w:rsidRPr="007F5E34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7B44B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7B44B7">
        <w:rPr>
          <w:rFonts w:ascii="Tahoma" w:hAnsi="Tahoma" w:cs="Tahoma"/>
          <w:b/>
          <w:sz w:val="16"/>
          <w:szCs w:val="16"/>
        </w:rPr>
        <w:t>ZP/D-11/17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7B44B7" w:rsidRPr="007B44B7">
        <w:rPr>
          <w:rFonts w:ascii="Tahoma" w:hAnsi="Tahoma" w:cs="Tahoma"/>
          <w:b/>
          <w:sz w:val="16"/>
          <w:szCs w:val="16"/>
        </w:rPr>
        <w:t>ZP/D-11/17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7B44B7" w:rsidRPr="007B44B7">
        <w:rPr>
          <w:rFonts w:ascii="Tahoma" w:hAnsi="Tahoma" w:cs="Tahoma"/>
          <w:b/>
          <w:color w:val="000000"/>
          <w:sz w:val="16"/>
          <w:szCs w:val="16"/>
        </w:rPr>
        <w:t>Dostawa i montaż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B44B7" w:rsidRPr="00473906" w:rsidTr="000E210F">
        <w:trPr>
          <w:cantSplit/>
          <w:trHeight w:val="3069"/>
        </w:trPr>
        <w:tc>
          <w:tcPr>
            <w:tcW w:w="9526" w:type="dxa"/>
          </w:tcPr>
          <w:p w:rsidR="007B44B7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7B44B7" w:rsidRPr="00473906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In Time Wiesław Frąszczak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56-500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Syców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Matejki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7/B16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5 412.00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B44B7" w:rsidRPr="00473906" w:rsidRDefault="007B44B7" w:rsidP="007F5E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7F5E34"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7B44B7" w:rsidRPr="00473906" w:rsidTr="000E210F">
        <w:trPr>
          <w:cantSplit/>
          <w:trHeight w:val="3069"/>
        </w:trPr>
        <w:tc>
          <w:tcPr>
            <w:tcW w:w="9526" w:type="dxa"/>
          </w:tcPr>
          <w:p w:rsidR="007B44B7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7B44B7" w:rsidRPr="00473906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In Time Wiesław Frąszczak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56-500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Syców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Matejki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7/B16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2 952.00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F5E34" w:rsidRPr="00473906" w:rsidRDefault="007F5E34" w:rsidP="007F5E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B44B7" w:rsidRPr="00473906" w:rsidRDefault="007F5E34" w:rsidP="007F5E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7B44B7" w:rsidRPr="00473906" w:rsidTr="000E210F">
        <w:trPr>
          <w:cantSplit/>
          <w:trHeight w:val="3069"/>
        </w:trPr>
        <w:tc>
          <w:tcPr>
            <w:tcW w:w="9526" w:type="dxa"/>
          </w:tcPr>
          <w:p w:rsidR="007B44B7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7B44B7" w:rsidRPr="00473906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Tronus Polska Sp. z o.o.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2A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5 414.46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F5E34" w:rsidRPr="00473906" w:rsidRDefault="007F5E34" w:rsidP="007F5E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B44B7" w:rsidRPr="00473906" w:rsidRDefault="007F5E34" w:rsidP="007F5E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7B44B7" w:rsidRPr="00473906" w:rsidTr="000E210F">
        <w:trPr>
          <w:cantSplit/>
          <w:trHeight w:val="3069"/>
        </w:trPr>
        <w:tc>
          <w:tcPr>
            <w:tcW w:w="9526" w:type="dxa"/>
          </w:tcPr>
          <w:p w:rsidR="007B44B7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7B44B7" w:rsidRPr="00473906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In Time Wiesław Frąszczak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56-500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Syców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Matejki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7/B16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3 936.00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F5E34" w:rsidRPr="00473906" w:rsidRDefault="007F5E34" w:rsidP="007F5E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B44B7" w:rsidRPr="00473906" w:rsidRDefault="007F5E34" w:rsidP="007F5E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7B44B7" w:rsidRPr="00473906" w:rsidTr="000E210F">
        <w:trPr>
          <w:cantSplit/>
          <w:trHeight w:val="3069"/>
        </w:trPr>
        <w:tc>
          <w:tcPr>
            <w:tcW w:w="9526" w:type="dxa"/>
          </w:tcPr>
          <w:p w:rsidR="007B44B7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7B44B7" w:rsidRPr="00473906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Przedsiębiorstwo Handlowo -Usługowe BOSTO S.C.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7B44B7" w:rsidRPr="00473906" w:rsidRDefault="007F5E34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Białostocka</w:t>
            </w:r>
            <w:r w:rsidR="007B44B7"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="007B44B7" w:rsidRPr="007B44B7"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26 445.00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F5E34" w:rsidRPr="00473906" w:rsidRDefault="007F5E34" w:rsidP="007F5E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B44B7" w:rsidRPr="00473906" w:rsidRDefault="007F5E34" w:rsidP="007F5E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7B44B7" w:rsidRPr="00473906" w:rsidTr="000E210F">
        <w:trPr>
          <w:cantSplit/>
          <w:trHeight w:val="3069"/>
        </w:trPr>
        <w:tc>
          <w:tcPr>
            <w:tcW w:w="9526" w:type="dxa"/>
          </w:tcPr>
          <w:p w:rsidR="007B44B7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7B44B7" w:rsidRPr="00473906" w:rsidRDefault="007B44B7" w:rsidP="000E210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In Time Wiesław Frąszczak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56-500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Syców</w:t>
            </w:r>
          </w:p>
          <w:p w:rsidR="007B44B7" w:rsidRPr="00473906" w:rsidRDefault="007B44B7" w:rsidP="000E210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B44B7">
              <w:rPr>
                <w:rFonts w:ascii="Tahoma" w:hAnsi="Tahoma" w:cs="Tahoma"/>
                <w:b/>
                <w:sz w:val="16"/>
                <w:szCs w:val="16"/>
              </w:rPr>
              <w:t>Matejki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7/B16</w:t>
            </w:r>
          </w:p>
          <w:p w:rsidR="007B44B7" w:rsidRPr="00473906" w:rsidRDefault="007B44B7" w:rsidP="000E210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44B7">
              <w:rPr>
                <w:rFonts w:ascii="Tahoma" w:hAnsi="Tahoma" w:cs="Tahoma"/>
                <w:b/>
                <w:sz w:val="16"/>
                <w:szCs w:val="16"/>
              </w:rPr>
              <w:t>9 963.00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7F5E34" w:rsidRPr="00473906" w:rsidRDefault="007F5E34" w:rsidP="007F5E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B44B7" w:rsidRPr="00473906" w:rsidRDefault="007F5E34" w:rsidP="007F5E3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B462F" w:rsidRPr="00562496" w:rsidRDefault="001B462F" w:rsidP="001B462F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1B462F" w:rsidRPr="00562496" w:rsidTr="000E210F">
        <w:tc>
          <w:tcPr>
            <w:tcW w:w="2277" w:type="dxa"/>
            <w:shd w:val="clear" w:color="auto" w:fill="F3F3F3"/>
          </w:tcPr>
          <w:p w:rsidR="001B462F" w:rsidRPr="00562496" w:rsidRDefault="001B462F" w:rsidP="000E210F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1B462F" w:rsidRPr="00562496" w:rsidRDefault="001B462F" w:rsidP="000E210F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1B462F" w:rsidRPr="00562496" w:rsidRDefault="001B462F" w:rsidP="000E210F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1B462F" w:rsidRPr="00562496" w:rsidRDefault="001B462F" w:rsidP="000E210F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 i montaż mebli biurowych dla Wydziału Budownictwa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In Time Wiesław Frąszczak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Matejki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7/B16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56-500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Syców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</w:t>
            </w:r>
            <w:r w:rsidRPr="00CB596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 i montaż mebli biurowych dla Wydziału Budownictwa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Stolarstwo Modelarstwo Odlewnicze Krzysztof </w:t>
            </w:r>
            <w:proofErr w:type="spellStart"/>
            <w:r w:rsidRPr="00CB5960">
              <w:rPr>
                <w:rFonts w:ascii="Tahoma" w:hAnsi="Tahoma" w:cs="Tahoma"/>
                <w:sz w:val="16"/>
                <w:szCs w:val="16"/>
              </w:rPr>
              <w:t>Freliga</w:t>
            </w:r>
            <w:proofErr w:type="spellEnd"/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Lubojna </w:t>
            </w:r>
            <w:r>
              <w:rPr>
                <w:rFonts w:ascii="Tahoma" w:hAnsi="Tahoma" w:cs="Tahoma"/>
                <w:sz w:val="16"/>
                <w:szCs w:val="16"/>
              </w:rPr>
              <w:t xml:space="preserve">ul. </w:t>
            </w:r>
            <w:r w:rsidRPr="00CB5960">
              <w:rPr>
                <w:rFonts w:ascii="Tahoma" w:hAnsi="Tahoma" w:cs="Tahoma"/>
                <w:sz w:val="16"/>
                <w:szCs w:val="16"/>
              </w:rPr>
              <w:t>Stawowa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42-233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Mykanów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- 59.03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3 - Termin wykonania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6</w:t>
            </w:r>
            <w:r w:rsidRPr="00CB5960">
              <w:rPr>
                <w:rFonts w:ascii="Tahoma" w:hAnsi="Tahoma" w:cs="Tahoma"/>
                <w:sz w:val="16"/>
                <w:szCs w:val="16"/>
              </w:rPr>
              <w:t>9,03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 i montaż mebli biurowych dla Wydziału Budownictwa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- 31.41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5</w:t>
            </w:r>
            <w:r w:rsidRPr="00CB5960">
              <w:rPr>
                <w:rFonts w:ascii="Tahoma" w:hAnsi="Tahoma" w:cs="Tahoma"/>
                <w:sz w:val="16"/>
                <w:szCs w:val="16"/>
              </w:rPr>
              <w:t>1,41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Wydziału Zarządzania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In Time Wiesław Frąszczak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Matejki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7/B16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56-500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Syców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Okres gwarancji -2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</w:t>
            </w:r>
            <w:r w:rsidRPr="00CB596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Wydziału Zarządzania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- 16.65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3</w:t>
            </w:r>
            <w:r w:rsidRPr="00CB5960">
              <w:rPr>
                <w:rFonts w:ascii="Tahoma" w:hAnsi="Tahoma" w:cs="Tahoma"/>
                <w:sz w:val="16"/>
                <w:szCs w:val="16"/>
              </w:rPr>
              <w:t>6,65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Centrum Transferu Technologii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</w:t>
            </w:r>
            <w:r w:rsidRPr="00CB596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Prawnego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In Time Wiesław Frąszczak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Matejki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7/B16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56-500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Syców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</w:t>
            </w:r>
            <w:r w:rsidRPr="00CB596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Prawnego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B5960">
              <w:rPr>
                <w:rFonts w:ascii="Tahoma" w:hAnsi="Tahoma" w:cs="Tahoma"/>
                <w:sz w:val="16"/>
                <w:szCs w:val="16"/>
              </w:rPr>
              <w:t>Mebo</w:t>
            </w:r>
            <w:proofErr w:type="spellEnd"/>
            <w:r w:rsidRPr="00CB5960">
              <w:rPr>
                <w:rFonts w:ascii="Tahoma" w:hAnsi="Tahoma" w:cs="Tahoma"/>
                <w:sz w:val="16"/>
                <w:szCs w:val="16"/>
              </w:rPr>
              <w:t xml:space="preserve"> - Grzegorz </w:t>
            </w:r>
            <w:proofErr w:type="spellStart"/>
            <w:r w:rsidRPr="00CB5960">
              <w:rPr>
                <w:rFonts w:ascii="Tahoma" w:hAnsi="Tahoma" w:cs="Tahoma"/>
                <w:sz w:val="16"/>
                <w:szCs w:val="16"/>
              </w:rPr>
              <w:t>Osypowicz</w:t>
            </w:r>
            <w:proofErr w:type="spellEnd"/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Krakowska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45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- 48.10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  48,10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Prawnego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- 25.96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4</w:t>
            </w:r>
            <w:r w:rsidRPr="00CB5960">
              <w:rPr>
                <w:rFonts w:ascii="Tahoma" w:hAnsi="Tahoma" w:cs="Tahoma"/>
                <w:sz w:val="16"/>
                <w:szCs w:val="16"/>
              </w:rPr>
              <w:t>5,96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Studentów Zagranicznych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Przedsiębiorstwo Handlowo -Usługowe BOSTO S.C.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B</w:t>
            </w:r>
            <w:r>
              <w:rPr>
                <w:rFonts w:ascii="Tahoma" w:hAnsi="Tahoma" w:cs="Tahoma"/>
                <w:sz w:val="16"/>
                <w:szCs w:val="16"/>
              </w:rPr>
              <w:t>i</w:t>
            </w:r>
            <w:r w:rsidRPr="00CB5960">
              <w:rPr>
                <w:rFonts w:ascii="Tahoma" w:hAnsi="Tahoma" w:cs="Tahoma"/>
                <w:sz w:val="16"/>
                <w:szCs w:val="16"/>
              </w:rPr>
              <w:t>ałostocka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40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3 - Termin wykonania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10</w:t>
            </w:r>
            <w:r w:rsidRPr="00CB596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Studentów Zagranicznych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- 28.68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4</w:t>
            </w:r>
            <w:r w:rsidRPr="00CB5960">
              <w:rPr>
                <w:rFonts w:ascii="Tahoma" w:hAnsi="Tahoma" w:cs="Tahoma"/>
                <w:sz w:val="16"/>
                <w:szCs w:val="16"/>
              </w:rPr>
              <w:t>8,68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Dziekana Wydziału Budownictwa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In Time Wiesław Frąszczak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Matejki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7/B16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56-500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Syców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8</w:t>
            </w:r>
            <w:r w:rsidRPr="00CB5960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 xml:space="preserve">Dostawa i montaż mebli dla Biura Dziekana Wydziału </w:t>
            </w:r>
            <w:r w:rsidRPr="00CB5960">
              <w:rPr>
                <w:rFonts w:ascii="Tahoma" w:hAnsi="Tahoma" w:cs="Tahoma"/>
                <w:sz w:val="16"/>
                <w:szCs w:val="16"/>
              </w:rPr>
              <w:lastRenderedPageBreak/>
              <w:t>Budownictwa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lastRenderedPageBreak/>
              <w:t xml:space="preserve">Stolarstwo Modelarstwo Odlewnicze Krzysztof </w:t>
            </w:r>
            <w:proofErr w:type="spellStart"/>
            <w:r w:rsidRPr="00CB5960">
              <w:rPr>
                <w:rFonts w:ascii="Tahoma" w:hAnsi="Tahoma" w:cs="Tahoma"/>
                <w:sz w:val="16"/>
                <w:szCs w:val="16"/>
              </w:rPr>
              <w:t>Freliga</w:t>
            </w:r>
            <w:proofErr w:type="spellEnd"/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lastRenderedPageBreak/>
              <w:t xml:space="preserve">Lubojna </w:t>
            </w:r>
            <w:r>
              <w:rPr>
                <w:rFonts w:ascii="Tahoma" w:hAnsi="Tahoma" w:cs="Tahoma"/>
                <w:sz w:val="16"/>
                <w:szCs w:val="16"/>
              </w:rPr>
              <w:t xml:space="preserve">ul. </w:t>
            </w:r>
            <w:r w:rsidRPr="00CB5960">
              <w:rPr>
                <w:rFonts w:ascii="Tahoma" w:hAnsi="Tahoma" w:cs="Tahoma"/>
                <w:sz w:val="16"/>
                <w:szCs w:val="16"/>
              </w:rPr>
              <w:t>Stawowa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42-233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Mykanów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lastRenderedPageBreak/>
              <w:t>1 - Cena - 39.19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lastRenderedPageBreak/>
              <w:t xml:space="preserve">3 - Termin wykonania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  4</w:t>
            </w:r>
            <w:r w:rsidRPr="00CB5960">
              <w:rPr>
                <w:rFonts w:ascii="Tahoma" w:hAnsi="Tahoma" w:cs="Tahoma"/>
                <w:sz w:val="16"/>
                <w:szCs w:val="16"/>
              </w:rPr>
              <w:t>9,19</w:t>
            </w:r>
          </w:p>
        </w:tc>
      </w:tr>
      <w:tr w:rsidR="001B462F" w:rsidRPr="00562496" w:rsidTr="000E210F">
        <w:tc>
          <w:tcPr>
            <w:tcW w:w="2277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5960">
              <w:rPr>
                <w:rFonts w:ascii="Tahoma" w:hAnsi="Tahoma" w:cs="Tahoma"/>
                <w:sz w:val="16"/>
                <w:szCs w:val="16"/>
              </w:rPr>
              <w:t>Dostawa i montaż mebli dla Biura Dziekana Wydziału Budownictwa Politechniki Częstochowskiej</w:t>
            </w:r>
          </w:p>
        </w:tc>
        <w:tc>
          <w:tcPr>
            <w:tcW w:w="2651" w:type="dxa"/>
          </w:tcPr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Tronus Polska Sp. z o.o.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596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1 - Cena - 27.10</w:t>
            </w:r>
          </w:p>
          <w:p w:rsidR="001B462F" w:rsidRPr="00CB5960" w:rsidRDefault="001B462F" w:rsidP="000E210F">
            <w:pPr>
              <w:rPr>
                <w:rFonts w:ascii="Tahoma" w:hAnsi="Tahoma" w:cs="Tahoma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CB5960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5960">
              <w:rPr>
                <w:rFonts w:ascii="Tahoma" w:hAnsi="Tahoma" w:cs="Tahoma"/>
                <w:sz w:val="16"/>
                <w:szCs w:val="16"/>
              </w:rPr>
              <w:t>3 - Termin wykonania - 0.00</w:t>
            </w:r>
          </w:p>
        </w:tc>
        <w:tc>
          <w:tcPr>
            <w:tcW w:w="1748" w:type="dxa"/>
          </w:tcPr>
          <w:p w:rsidR="001B462F" w:rsidRPr="00562496" w:rsidRDefault="001B462F" w:rsidP="000E210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4</w:t>
            </w:r>
            <w:r w:rsidRPr="00CB5960">
              <w:rPr>
                <w:rFonts w:ascii="Tahoma" w:hAnsi="Tahoma" w:cs="Tahoma"/>
                <w:sz w:val="16"/>
                <w:szCs w:val="16"/>
              </w:rPr>
              <w:t>7,10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113" w:rsidRDefault="00291113">
      <w:r>
        <w:separator/>
      </w:r>
    </w:p>
  </w:endnote>
  <w:endnote w:type="continuationSeparator" w:id="0">
    <w:p w:rsidR="00291113" w:rsidRDefault="00291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4B7" w:rsidRDefault="007B44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1B462F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1B462F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4B7" w:rsidRDefault="007B44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113" w:rsidRDefault="00291113">
      <w:r>
        <w:separator/>
      </w:r>
    </w:p>
  </w:footnote>
  <w:footnote w:type="continuationSeparator" w:id="0">
    <w:p w:rsidR="00291113" w:rsidRDefault="002911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4B7" w:rsidRDefault="007B44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4B7" w:rsidRDefault="007B44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4B7" w:rsidRDefault="007B44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113"/>
    <w:rsid w:val="000034E3"/>
    <w:rsid w:val="000829DF"/>
    <w:rsid w:val="000961E4"/>
    <w:rsid w:val="000A2424"/>
    <w:rsid w:val="000A28CD"/>
    <w:rsid w:val="000E5FD3"/>
    <w:rsid w:val="001B462F"/>
    <w:rsid w:val="001B63B0"/>
    <w:rsid w:val="002650A3"/>
    <w:rsid w:val="0029111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B44B7"/>
    <w:rsid w:val="007D465D"/>
    <w:rsid w:val="007F5E34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9D55B12-5608-44D9-A430-5C3FF9C7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983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1899-12-31T23:00:00Z</cp:lastPrinted>
  <dcterms:created xsi:type="dcterms:W3CDTF">2017-11-03T13:26:00Z</dcterms:created>
  <dcterms:modified xsi:type="dcterms:W3CDTF">2017-11-03T13:26:00Z</dcterms:modified>
</cp:coreProperties>
</file>