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85172" w:rsidRPr="00A8517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85172" w:rsidRPr="00A85172">
        <w:rPr>
          <w:b/>
          <w:sz w:val="24"/>
        </w:rPr>
        <w:t>ZP/RB-32/17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85172" w:rsidRPr="00A85172">
        <w:rPr>
          <w:b/>
        </w:rPr>
        <w:t>przetarg nieograniczony</w:t>
      </w:r>
      <w:r w:rsidR="00753DC1">
        <w:t xml:space="preserve"> na:</w:t>
      </w:r>
    </w:p>
    <w:p w:rsidR="0000184A" w:rsidRDefault="00A8517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85172">
        <w:rPr>
          <w:b/>
          <w:sz w:val="24"/>
          <w:szCs w:val="24"/>
        </w:rPr>
        <w:t>Prace remontowe w Domu Studenta nr 7 Herkules - Remont instalacji sygnalizacji pożaru w obiekcie na IIIp, IVp, Vp, VIp w DS.-7 "Herkules"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85172" w:rsidRPr="00A85172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85172" w:rsidRPr="00A85172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85172" w:rsidRPr="00A85172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1AF" w:rsidRDefault="00FF51AF">
      <w:r>
        <w:separator/>
      </w:r>
    </w:p>
  </w:endnote>
  <w:endnote w:type="continuationSeparator" w:id="0">
    <w:p w:rsidR="00FF51AF" w:rsidRDefault="00FF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51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51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172" w:rsidRDefault="00A851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1AF" w:rsidRDefault="00FF51AF">
      <w:r>
        <w:separator/>
      </w:r>
    </w:p>
  </w:footnote>
  <w:footnote w:type="continuationSeparator" w:id="0">
    <w:p w:rsidR="00FF51AF" w:rsidRDefault="00FF51A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172" w:rsidRDefault="00A851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172" w:rsidRDefault="00A851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172" w:rsidRDefault="00A85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1A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5172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CF90F95-B70E-4FFB-A845-5030E5AE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C999D-F25B-428E-954F-18D91BA3F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2017-11-02T07:17:00Z</dcterms:created>
  <dcterms:modified xsi:type="dcterms:W3CDTF">2017-11-02T07:17:00Z</dcterms:modified>
</cp:coreProperties>
</file>