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774AB" w:rsidRPr="00D774A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774AB" w:rsidRPr="00D774AB">
        <w:rPr>
          <w:rFonts w:ascii="Times New Roman" w:hAnsi="Times New Roman"/>
          <w:b/>
        </w:rPr>
        <w:t>ZP/RB-32/17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74AB" w:rsidRPr="00D774A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74AB" w:rsidRPr="00D774A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774AB" w:rsidRPr="00D774A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74AB" w:rsidRPr="00D774A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774AB" w:rsidRPr="00D774AB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D774AB" w:rsidRPr="00D774AB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D774AB" w:rsidRPr="00D774AB">
        <w:rPr>
          <w:rFonts w:ascii="Times New Roman" w:hAnsi="Times New Roman"/>
          <w:b/>
          <w:sz w:val="24"/>
          <w:szCs w:val="24"/>
        </w:rPr>
        <w:t>Prace remontowe w Domu Studenta nr 7 Herkules - Remont instalacji sygnalizacji pożaru w obiekcie na IIIp, IVp, Vp, VIp w DS.-7 "Herkules"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774A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774A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8DE" w:rsidRDefault="00E928DE" w:rsidP="0038231F">
      <w:pPr>
        <w:spacing w:after="0" w:line="240" w:lineRule="auto"/>
      </w:pPr>
      <w:r>
        <w:separator/>
      </w:r>
    </w:p>
  </w:endnote>
  <w:endnote w:type="continuationSeparator" w:id="0">
    <w:p w:rsidR="00E928DE" w:rsidRDefault="00E928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AB" w:rsidRDefault="00D774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2F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2F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AB" w:rsidRDefault="00D774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8DE" w:rsidRDefault="00E928DE" w:rsidP="0038231F">
      <w:pPr>
        <w:spacing w:after="0" w:line="240" w:lineRule="auto"/>
      </w:pPr>
      <w:r>
        <w:separator/>
      </w:r>
    </w:p>
  </w:footnote>
  <w:footnote w:type="continuationSeparator" w:id="0">
    <w:p w:rsidR="00E928DE" w:rsidRDefault="00E928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AB" w:rsidRDefault="00D77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AB" w:rsidRDefault="00D774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4AB" w:rsidRDefault="00D774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8D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2FF3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74A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28DE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4BE5DF-A561-497F-B964-213C1029C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5A51B-7CA8-469A-9346-6A35A3550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2017-11-02T07:17:00Z</dcterms:created>
  <dcterms:modified xsi:type="dcterms:W3CDTF">2017-11-02T07:17:00Z</dcterms:modified>
</cp:coreProperties>
</file>