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AE0" w:rsidRDefault="00AE5AE0" w:rsidP="00007727">
      <w:pPr>
        <w:jc w:val="right"/>
        <w:rPr>
          <w:sz w:val="24"/>
        </w:rPr>
      </w:pPr>
      <w:bookmarkStart w:id="0" w:name="_GoBack"/>
      <w:bookmarkEnd w:id="0"/>
    </w:p>
    <w:p w:rsidR="00007727" w:rsidRDefault="006E5ABF" w:rsidP="00007727">
      <w:pPr>
        <w:jc w:val="right"/>
        <w:rPr>
          <w:b/>
          <w:bCs/>
          <w:sz w:val="24"/>
        </w:rPr>
      </w:pPr>
      <w:r w:rsidRPr="006E5AB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E5ABF">
        <w:rPr>
          <w:sz w:val="24"/>
        </w:rPr>
        <w:t>2017-11-02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E5ABF" w:rsidP="00173B20">
      <w:pPr>
        <w:spacing w:after="40"/>
        <w:rPr>
          <w:b/>
          <w:bCs/>
          <w:sz w:val="24"/>
        </w:rPr>
      </w:pPr>
      <w:r w:rsidRPr="006E5ABF">
        <w:rPr>
          <w:b/>
          <w:bCs/>
          <w:sz w:val="24"/>
        </w:rPr>
        <w:t>Politechnika Częstochowska</w:t>
      </w:r>
    </w:p>
    <w:p w:rsidR="00A80738" w:rsidRPr="00173B20" w:rsidRDefault="006E5ABF" w:rsidP="00A80738">
      <w:pPr>
        <w:rPr>
          <w:bCs/>
          <w:sz w:val="24"/>
        </w:rPr>
      </w:pPr>
      <w:r w:rsidRPr="006E5AB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E5ABF">
        <w:rPr>
          <w:bCs/>
          <w:sz w:val="24"/>
        </w:rPr>
        <w:t>69</w:t>
      </w:r>
    </w:p>
    <w:p w:rsidR="00A80738" w:rsidRPr="00173B20" w:rsidRDefault="006E5ABF" w:rsidP="00A80738">
      <w:pPr>
        <w:rPr>
          <w:bCs/>
          <w:sz w:val="24"/>
        </w:rPr>
      </w:pPr>
      <w:r w:rsidRPr="006E5AB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E5AB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E5ABF" w:rsidRPr="006E5ABF">
        <w:rPr>
          <w:b/>
          <w:sz w:val="24"/>
          <w:szCs w:val="24"/>
        </w:rPr>
        <w:t>ZP/U-24/17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E5ABF" w:rsidRPr="006E5AB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E5ABF" w:rsidP="00C659E2">
      <w:pPr>
        <w:pStyle w:val="Tekstpodstawowywcity"/>
        <w:spacing w:before="120" w:after="240"/>
        <w:ind w:firstLine="0"/>
        <w:jc w:val="center"/>
      </w:pPr>
      <w:r w:rsidRPr="006E5ABF">
        <w:rPr>
          <w:b/>
        </w:rPr>
        <w:t>Wydanie w formie monografii końcowych raportów osiągnięcia samowystarczalności energetycznej przez gminy/miasta biorące udział w projekcie ,,Gmina samowystarczalna energetycznie"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E5ABF" w:rsidRPr="006E5ABF">
        <w:rPr>
          <w:sz w:val="24"/>
          <w:szCs w:val="24"/>
        </w:rPr>
        <w:t>(</w:t>
      </w:r>
      <w:proofErr w:type="spellStart"/>
      <w:r w:rsidR="006E5ABF" w:rsidRPr="006E5ABF">
        <w:rPr>
          <w:sz w:val="24"/>
          <w:szCs w:val="24"/>
        </w:rPr>
        <w:t>t.j</w:t>
      </w:r>
      <w:proofErr w:type="spellEnd"/>
      <w:r w:rsidR="006E5ABF" w:rsidRPr="006E5ABF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E5ABF" w:rsidRPr="006E5ABF">
        <w:rPr>
          <w:sz w:val="24"/>
          <w:szCs w:val="24"/>
        </w:rPr>
        <w:t>02/11/2017</w:t>
      </w:r>
      <w:r w:rsidR="00FF4AB1" w:rsidRPr="00FF4AB1">
        <w:rPr>
          <w:sz w:val="24"/>
          <w:szCs w:val="24"/>
        </w:rPr>
        <w:t xml:space="preserve"> o godz. </w:t>
      </w:r>
      <w:r w:rsidR="006E5ABF" w:rsidRPr="006E5AB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E5ABF" w:rsidRPr="006E5ABF">
        <w:rPr>
          <w:sz w:val="24"/>
          <w:szCs w:val="24"/>
        </w:rPr>
        <w:t>102 000.00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E5ABF" w:rsidRPr="00493F8C" w:rsidTr="00F9001A">
        <w:tc>
          <w:tcPr>
            <w:tcW w:w="706" w:type="dxa"/>
            <w:shd w:val="clear" w:color="auto" w:fill="auto"/>
            <w:vAlign w:val="center"/>
          </w:tcPr>
          <w:p w:rsidR="006E5ABF" w:rsidRPr="00490DC0" w:rsidRDefault="006E5ABF" w:rsidP="00F9001A">
            <w:pPr>
              <w:spacing w:before="120" w:after="120"/>
              <w:jc w:val="center"/>
            </w:pPr>
            <w:r w:rsidRPr="006E5ABF">
              <w:t>1</w:t>
            </w:r>
          </w:p>
        </w:tc>
        <w:tc>
          <w:tcPr>
            <w:tcW w:w="2696" w:type="dxa"/>
            <w:shd w:val="clear" w:color="auto" w:fill="auto"/>
          </w:tcPr>
          <w:p w:rsidR="006E5ABF" w:rsidRPr="00490DC0" w:rsidRDefault="006E5ABF" w:rsidP="00F9001A">
            <w:pPr>
              <w:spacing w:before="40"/>
            </w:pPr>
            <w:r w:rsidRPr="006E5ABF">
              <w:t>Instytut Naukowo-Wydawniczy "SPATIUM" Sp. z o.o.</w:t>
            </w:r>
          </w:p>
          <w:p w:rsidR="006E5ABF" w:rsidRPr="00490DC0" w:rsidRDefault="006E5ABF" w:rsidP="00F9001A">
            <w:r w:rsidRPr="006E5ABF">
              <w:t>25 czerwca</w:t>
            </w:r>
            <w:r w:rsidRPr="00490DC0">
              <w:t xml:space="preserve"> </w:t>
            </w:r>
            <w:r w:rsidRPr="006E5ABF">
              <w:t>68/62</w:t>
            </w:r>
            <w:r w:rsidRPr="00490DC0">
              <w:t xml:space="preserve"> </w:t>
            </w:r>
          </w:p>
          <w:p w:rsidR="006E5ABF" w:rsidRPr="00490DC0" w:rsidRDefault="006E5ABF" w:rsidP="00F9001A">
            <w:pPr>
              <w:spacing w:after="40"/>
              <w:jc w:val="both"/>
            </w:pPr>
            <w:r w:rsidRPr="006E5ABF">
              <w:t>26-600</w:t>
            </w:r>
            <w:r w:rsidRPr="00490DC0">
              <w:t xml:space="preserve"> </w:t>
            </w:r>
            <w:r w:rsidRPr="006E5ABF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5ABF" w:rsidRPr="00490DC0" w:rsidRDefault="006E5ABF" w:rsidP="00F9001A">
            <w:pPr>
              <w:spacing w:before="120" w:after="120"/>
              <w:jc w:val="both"/>
            </w:pPr>
            <w:r w:rsidRPr="006E5ABF">
              <w:t>99 000.00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ABF" w:rsidRPr="00490DC0" w:rsidRDefault="006E5ABF" w:rsidP="00F9001A">
            <w:pPr>
              <w:spacing w:before="120" w:after="120"/>
              <w:jc w:val="both"/>
            </w:pPr>
            <w:r w:rsidRPr="006E5ABF">
              <w:t>18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ABF" w:rsidRPr="00490DC0" w:rsidRDefault="006E5ABF" w:rsidP="00F9001A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E5ABF" w:rsidRPr="00490DC0" w:rsidRDefault="006E5ABF" w:rsidP="00F9001A">
            <w:pPr>
              <w:spacing w:before="120" w:after="120"/>
              <w:jc w:val="both"/>
            </w:pPr>
            <w:r w:rsidRPr="006E5AB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43D" w:rsidRDefault="0087643D">
      <w:r>
        <w:separator/>
      </w:r>
    </w:p>
  </w:endnote>
  <w:endnote w:type="continuationSeparator" w:id="0">
    <w:p w:rsidR="0087643D" w:rsidRDefault="0087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8" w:type="dxa"/>
      <w:tblLook w:val="04A0" w:firstRow="1" w:lastRow="0" w:firstColumn="1" w:lastColumn="0" w:noHBand="0" w:noVBand="1"/>
    </w:tblPr>
    <w:tblGrid>
      <w:gridCol w:w="1374"/>
      <w:gridCol w:w="6519"/>
      <w:gridCol w:w="2555"/>
    </w:tblGrid>
    <w:tr w:rsidR="00AE5AE0" w:rsidRPr="008C0358" w:rsidTr="00F9001A">
      <w:tc>
        <w:tcPr>
          <w:tcW w:w="1384" w:type="dxa"/>
          <w:shd w:val="clear" w:color="auto" w:fill="auto"/>
        </w:tcPr>
        <w:p w:rsidR="00AE5AE0" w:rsidRDefault="00AE5AE0" w:rsidP="00AE5AE0">
          <w:pPr>
            <w:pStyle w:val="Stopka"/>
          </w:pPr>
          <w:r w:rsidRPr="00C5371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3.25pt;height:63pt;visibility:visible">
                <v:imagedata r:id="rId1" o:title=""/>
              </v:shape>
            </w:pict>
          </w:r>
        </w:p>
      </w:tc>
      <w:tc>
        <w:tcPr>
          <w:tcW w:w="6946" w:type="dxa"/>
          <w:shd w:val="clear" w:color="auto" w:fill="auto"/>
        </w:tcPr>
        <w:p w:rsidR="00AE5AE0" w:rsidRPr="00F800E4" w:rsidRDefault="00AE5AE0" w:rsidP="00AE5AE0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POLITECHNIKA CZĘSTOCHOWSKA</w:t>
          </w:r>
        </w:p>
        <w:p w:rsidR="00AE5AE0" w:rsidRPr="00F800E4" w:rsidRDefault="00AE5AE0" w:rsidP="00AE5AE0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AE5AE0" w:rsidRPr="00F800E4" w:rsidRDefault="00AE5AE0" w:rsidP="00AE5AE0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WYDZIAŁ ELEKTRYCZNY</w:t>
          </w:r>
        </w:p>
        <w:p w:rsidR="00AE5AE0" w:rsidRPr="00970EE4" w:rsidRDefault="00AE5AE0" w:rsidP="00AE5AE0">
          <w:pPr>
            <w:pStyle w:val="Stopka"/>
            <w:jc w:val="center"/>
            <w:rPr>
              <w:b/>
              <w:sz w:val="8"/>
              <w:szCs w:val="8"/>
            </w:rPr>
          </w:pPr>
        </w:p>
        <w:p w:rsidR="00AE5AE0" w:rsidRDefault="00AE5AE0" w:rsidP="00AE5AE0">
          <w:pPr>
            <w:pStyle w:val="Stopka"/>
            <w:jc w:val="center"/>
            <w:rPr>
              <w:b/>
              <w:color w:val="17365D"/>
              <w:sz w:val="28"/>
              <w:szCs w:val="28"/>
            </w:rPr>
          </w:pPr>
          <w:r w:rsidRPr="00F800E4">
            <w:rPr>
              <w:b/>
              <w:color w:val="17365D"/>
              <w:sz w:val="28"/>
              <w:szCs w:val="28"/>
            </w:rPr>
            <w:t>Projekt: „Gmina samowystarczalna energetycznie”</w:t>
          </w:r>
        </w:p>
        <w:p w:rsidR="00AE5AE0" w:rsidRPr="00970EE4" w:rsidRDefault="00AE5AE0" w:rsidP="00AE5AE0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AE5AE0" w:rsidRPr="00970EE4" w:rsidRDefault="00AE5AE0" w:rsidP="00AE5AE0">
          <w:pPr>
            <w:rPr>
              <w:b/>
              <w:color w:val="1F497D"/>
              <w:sz w:val="18"/>
              <w:szCs w:val="18"/>
            </w:rPr>
          </w:pPr>
          <w:r w:rsidRPr="00970EE4">
            <w:rPr>
              <w:b/>
              <w:color w:val="1F497D"/>
              <w:sz w:val="18"/>
              <w:szCs w:val="18"/>
            </w:rPr>
            <w:t>Umowa Nr  150/2017/Wn50/OA-XN-04/D</w:t>
          </w:r>
        </w:p>
      </w:tc>
      <w:tc>
        <w:tcPr>
          <w:tcW w:w="2118" w:type="dxa"/>
          <w:shd w:val="clear" w:color="auto" w:fill="auto"/>
        </w:tcPr>
        <w:p w:rsidR="00AE5AE0" w:rsidRPr="00F800E4" w:rsidRDefault="00AE5AE0" w:rsidP="00AE5AE0">
          <w:pPr>
            <w:pStyle w:val="Stopka"/>
          </w:pPr>
          <w:r w:rsidRPr="00F800E4">
            <w:t>Adres:</w:t>
          </w:r>
        </w:p>
        <w:p w:rsidR="00AE5AE0" w:rsidRPr="00F800E4" w:rsidRDefault="00AE5AE0" w:rsidP="00AE5AE0">
          <w:pPr>
            <w:pStyle w:val="Stopka"/>
          </w:pPr>
          <w:r w:rsidRPr="00F800E4">
            <w:t>Al. Armii Krajowej 17</w:t>
          </w:r>
        </w:p>
        <w:p w:rsidR="00AE5AE0" w:rsidRPr="00F800E4" w:rsidRDefault="00AE5AE0" w:rsidP="00AE5AE0">
          <w:pPr>
            <w:pStyle w:val="Stopka"/>
          </w:pPr>
          <w:r w:rsidRPr="00F800E4">
            <w:t>42-201 Częstochowa</w:t>
          </w:r>
        </w:p>
        <w:p w:rsidR="00AE5AE0" w:rsidRPr="00F800E4" w:rsidRDefault="00AE5AE0" w:rsidP="00AE5AE0">
          <w:pPr>
            <w:pStyle w:val="Stopka"/>
          </w:pPr>
          <w:r w:rsidRPr="00F800E4">
            <w:t>Tel: + 48 34 3250 821</w:t>
          </w:r>
        </w:p>
        <w:p w:rsidR="00AE5AE0" w:rsidRPr="00A729C9" w:rsidRDefault="00AE5AE0" w:rsidP="00AE5AE0">
          <w:pPr>
            <w:pStyle w:val="Stopka"/>
            <w:rPr>
              <w:lang w:val="en-US"/>
            </w:rPr>
          </w:pPr>
          <w:r w:rsidRPr="00A729C9">
            <w:rPr>
              <w:lang w:val="en-US"/>
            </w:rPr>
            <w:t>Email: biuro.rozwoj@el.pcz.czest.pl</w:t>
          </w:r>
        </w:p>
      </w:tc>
    </w:tr>
  </w:tbl>
  <w:p w:rsidR="00AE5AE0" w:rsidRPr="00A729C9" w:rsidRDefault="00AE5AE0" w:rsidP="00AE5AE0">
    <w:pPr>
      <w:pStyle w:val="Stopka"/>
      <w:rPr>
        <w:lang w:val="en-US"/>
      </w:rPr>
    </w:pPr>
  </w:p>
  <w:p w:rsidR="009F189D" w:rsidRPr="00AE5AE0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A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43D" w:rsidRDefault="0087643D">
      <w:r>
        <w:separator/>
      </w:r>
    </w:p>
  </w:footnote>
  <w:footnote w:type="continuationSeparator" w:id="0">
    <w:p w:rsidR="0087643D" w:rsidRDefault="00876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BF" w:rsidRDefault="006E5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BF" w:rsidRDefault="00AE5AE0" w:rsidP="00AE5AE0">
    <w:pPr>
      <w:pStyle w:val="Nagwek"/>
      <w:tabs>
        <w:tab w:val="clear" w:pos="4536"/>
        <w:tab w:val="clear" w:pos="9072"/>
        <w:tab w:val="left" w:pos="802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logo PCz.jpg" style="position:absolute;margin-left:322.2pt;margin-top:-69.3pt;width:59.35pt;height:69.3pt;z-index:251658240;visibility:visible;mso-position-horizontal-relative:margin;mso-position-vertical-relative:margin">
          <v:imagedata r:id="rId1" o:title="logo PCz"/>
          <w10:wrap type="square" anchorx="margin" anchory="margin"/>
        </v:shape>
      </w:pict>
    </w:r>
    <w:r>
      <w:rPr>
        <w:noProof/>
      </w:rPr>
    </w:r>
    <w:r>
      <w:pict>
        <v:shape id="_x0000_s2050" type="#_x0000_t75" style="width:141.15pt;height:58.55pt;mso-position-horizontal-relative:char;mso-position-vertical-relative:line">
          <v:imagedata r:id="rId2" o:title=""/>
          <w10:wrap type="none"/>
          <w10:anchorlock/>
        </v:shape>
      </w:pict>
    </w:r>
    <w:r>
      <w:t xml:space="preserve">                                                                                                  </w:t>
    </w:r>
    <w:r>
      <w:rPr>
        <w:noProof/>
      </w:rPr>
    </w:r>
    <w:r>
      <w:pict>
        <v:shape id="_x0000_s2059" type="#_x0000_t75" style="width:66.25pt;height:76.35pt;mso-left-percent:-10001;mso-top-percent:-10001;mso-position-horizontal:absolute;mso-position-horizontal-relative:char;mso-position-vertical:absolute;mso-position-vertical-relative:line;mso-left-percent:-10001;mso-top-percent:-10001">
          <v:imagedata r:id="rId3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BF" w:rsidRDefault="006E5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43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E5ABF"/>
    <w:rsid w:val="00843263"/>
    <w:rsid w:val="00861E75"/>
    <w:rsid w:val="0087643D"/>
    <w:rsid w:val="009D19BD"/>
    <w:rsid w:val="009F189D"/>
    <w:rsid w:val="00A80738"/>
    <w:rsid w:val="00AE5AE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CCF2383D-0E6A-4869-ADB3-75C6FA11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AE5AE0"/>
  </w:style>
  <w:style w:type="paragraph" w:styleId="Tekstdymka">
    <w:name w:val="Balloon Text"/>
    <w:basedOn w:val="Normalny"/>
    <w:link w:val="TekstdymkaZnak"/>
    <w:rsid w:val="00AE5A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5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2017-11-02T10:20:00Z</cp:lastPrinted>
  <dcterms:created xsi:type="dcterms:W3CDTF">2017-11-02T10:20:00Z</dcterms:created>
  <dcterms:modified xsi:type="dcterms:W3CDTF">2017-11-02T10:20:00Z</dcterms:modified>
</cp:coreProperties>
</file>