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04F60" w:rsidRPr="00B04F6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04F60" w:rsidRPr="00B04F60">
        <w:rPr>
          <w:rFonts w:ascii="Times New Roman" w:hAnsi="Times New Roman"/>
          <w:b/>
        </w:rPr>
        <w:t>ZP/DK-28/17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4F60" w:rsidRPr="00B04F6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4F60" w:rsidRPr="00B04F6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04F60" w:rsidRPr="00B04F6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4F60" w:rsidRPr="00B04F6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04F60" w:rsidRPr="00B04F6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04F60" w:rsidRPr="00B04F60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04F60" w:rsidRPr="00B04F60">
        <w:rPr>
          <w:rFonts w:ascii="Times New Roman" w:hAnsi="Times New Roman"/>
          <w:b/>
          <w:sz w:val="24"/>
          <w:szCs w:val="24"/>
        </w:rPr>
        <w:t>Dostawa serwerów  do montażu w szafie 19'' (3 sztuki) dla Miejskiej Sieci Komputerowej CzestMAN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E79" w:rsidRDefault="00485E79" w:rsidP="0038231F">
      <w:pPr>
        <w:spacing w:after="0" w:line="240" w:lineRule="auto"/>
      </w:pPr>
      <w:r>
        <w:separator/>
      </w:r>
    </w:p>
  </w:endnote>
  <w:endnote w:type="continuationSeparator" w:id="0">
    <w:p w:rsidR="00485E79" w:rsidRDefault="00485E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60" w:rsidRDefault="00B04F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68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68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60" w:rsidRDefault="00B04F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E79" w:rsidRDefault="00485E79" w:rsidP="0038231F">
      <w:pPr>
        <w:spacing w:after="0" w:line="240" w:lineRule="auto"/>
      </w:pPr>
      <w:r>
        <w:separator/>
      </w:r>
    </w:p>
  </w:footnote>
  <w:footnote w:type="continuationSeparator" w:id="0">
    <w:p w:rsidR="00485E79" w:rsidRDefault="00485E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60" w:rsidRDefault="00B04F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60" w:rsidRDefault="00B04F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60" w:rsidRDefault="00B04F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E7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E79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4F60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6841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06326-5C27-4B18-AF3F-94DC7E38C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2017-10-30T11:45:00Z</cp:lastPrinted>
  <dcterms:created xsi:type="dcterms:W3CDTF">2017-10-30T11:45:00Z</dcterms:created>
  <dcterms:modified xsi:type="dcterms:W3CDTF">2017-10-30T11:45:00Z</dcterms:modified>
</cp:coreProperties>
</file>