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D2F49">
      <w:pPr>
        <w:spacing w:line="360" w:lineRule="auto"/>
        <w:rPr>
          <w:b/>
          <w:bCs/>
          <w:color w:val="000000"/>
          <w:sz w:val="24"/>
        </w:rPr>
      </w:pPr>
      <w:r w:rsidRPr="00FD2F49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D2F49">
      <w:pPr>
        <w:spacing w:line="360" w:lineRule="auto"/>
        <w:rPr>
          <w:color w:val="000000"/>
          <w:sz w:val="24"/>
        </w:rPr>
      </w:pPr>
      <w:r w:rsidRPr="00FD2F49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D2F49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D2F49">
      <w:pPr>
        <w:spacing w:line="360" w:lineRule="auto"/>
        <w:rPr>
          <w:color w:val="000000"/>
          <w:sz w:val="24"/>
        </w:rPr>
      </w:pPr>
      <w:r w:rsidRPr="00FD2F49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D2F49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D2F49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886119" w:rsidRDefault="00C85A89">
      <w:pPr>
        <w:spacing w:line="360" w:lineRule="auto"/>
        <w:rPr>
          <w:color w:val="000000"/>
          <w:sz w:val="24"/>
        </w:rPr>
      </w:pPr>
      <w:r w:rsidRPr="00886119">
        <w:rPr>
          <w:color w:val="000000"/>
          <w:sz w:val="24"/>
        </w:rPr>
        <w:t xml:space="preserve">tel. </w:t>
      </w:r>
      <w:r w:rsidR="00FD2F49" w:rsidRPr="00886119">
        <w:rPr>
          <w:color w:val="000000"/>
          <w:sz w:val="24"/>
        </w:rPr>
        <w:t>(34)3250236</w:t>
      </w:r>
      <w:r w:rsidRPr="00886119">
        <w:rPr>
          <w:color w:val="000000"/>
          <w:sz w:val="24"/>
        </w:rPr>
        <w:t xml:space="preserve">, fax </w:t>
      </w:r>
      <w:r w:rsidR="00FD2F49" w:rsidRPr="00886119">
        <w:rPr>
          <w:color w:val="000000"/>
          <w:sz w:val="24"/>
        </w:rPr>
        <w:t>(34)3250415</w:t>
      </w:r>
      <w:r w:rsidRPr="00886119">
        <w:rPr>
          <w:color w:val="000000"/>
          <w:sz w:val="24"/>
        </w:rPr>
        <w:t>,</w:t>
      </w:r>
    </w:p>
    <w:p w:rsidR="00C85A89" w:rsidRPr="0088611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D2F49" w:rsidRPr="00FD2F49">
        <w:rPr>
          <w:b/>
          <w:color w:val="000000"/>
          <w:sz w:val="24"/>
        </w:rPr>
        <w:t>Remont zadaszenia wejścia do budynku i klatki schodowej na Wydziale Infrastruktury i Środowiska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D2F49" w:rsidTr="00E47955">
        <w:trPr>
          <w:cantSplit/>
        </w:trPr>
        <w:tc>
          <w:tcPr>
            <w:tcW w:w="9640" w:type="dxa"/>
          </w:tcPr>
          <w:p w:rsidR="00FD2F49" w:rsidRDefault="00FD2F49" w:rsidP="00E4795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D2F49">
              <w:rPr>
                <w:b/>
                <w:sz w:val="24"/>
              </w:rPr>
              <w:t>P.U.W. PREMEX Sp. z o.o.</w:t>
            </w:r>
          </w:p>
          <w:p w:rsidR="00FD2F49" w:rsidRDefault="00FD2F49" w:rsidP="00E4795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D2F49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FD2F49">
              <w:rPr>
                <w:b/>
                <w:sz w:val="24"/>
              </w:rPr>
              <w:t>Częstochowa</w:t>
            </w:r>
          </w:p>
          <w:p w:rsidR="00FD2F49" w:rsidRDefault="00FD2F49" w:rsidP="00E4795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FD2F49">
              <w:rPr>
                <w:b/>
                <w:sz w:val="24"/>
              </w:rPr>
              <w:t>Sabinowska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FD2F49">
              <w:rPr>
                <w:b/>
                <w:sz w:val="24"/>
              </w:rPr>
              <w:t>84</w:t>
            </w:r>
          </w:p>
          <w:p w:rsidR="00FD2F49" w:rsidRDefault="00FD2F49" w:rsidP="00E4795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D2F49">
              <w:rPr>
                <w:b/>
                <w:sz w:val="24"/>
              </w:rPr>
              <w:t>165 000.00 zł</w:t>
            </w:r>
          </w:p>
          <w:p w:rsidR="00FD2F49" w:rsidRPr="00253031" w:rsidRDefault="00FD2F49" w:rsidP="00E4795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D2F49" w:rsidRDefault="00FD2F49" w:rsidP="00E4795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D2F49">
              <w:rPr>
                <w:sz w:val="24"/>
              </w:rPr>
              <w:t>Wybrana oferta jest ofertą najkorzystniejszą</w:t>
            </w:r>
            <w:r w:rsidR="009662FC">
              <w:rPr>
                <w:sz w:val="24"/>
              </w:rPr>
              <w:t>, a jednocześnie jedyną złożoną w przedmiotowym postępowaniu</w:t>
            </w:r>
            <w:bookmarkStart w:id="0" w:name="_GoBack"/>
            <w:bookmarkEnd w:id="0"/>
            <w:r w:rsidRPr="00FD2F49">
              <w:rPr>
                <w:sz w:val="24"/>
              </w:rPr>
              <w:t>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544"/>
        <w:gridCol w:w="1701"/>
        <w:gridCol w:w="1276"/>
        <w:gridCol w:w="1134"/>
        <w:gridCol w:w="1134"/>
      </w:tblGrid>
      <w:tr w:rsidR="00886119" w:rsidRPr="00C63DA0" w:rsidTr="00886119">
        <w:tc>
          <w:tcPr>
            <w:tcW w:w="889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119" w:rsidRPr="00C63DA0" w:rsidRDefault="0088611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86119" w:rsidRPr="00C63DA0" w:rsidTr="00886119">
        <w:tc>
          <w:tcPr>
            <w:tcW w:w="889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2F4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6119" w:rsidRPr="00C63DA0" w:rsidRDefault="00886119" w:rsidP="00E479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r w:rsidRPr="00FD2F4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D2F49">
      <w:pPr>
        <w:pStyle w:val="Nagwek"/>
        <w:tabs>
          <w:tab w:val="clear" w:pos="4536"/>
        </w:tabs>
        <w:jc w:val="both"/>
        <w:rPr>
          <w:sz w:val="24"/>
        </w:rPr>
      </w:pPr>
      <w:r w:rsidRPr="00FD2F49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D2F49">
        <w:rPr>
          <w:sz w:val="24"/>
        </w:rPr>
        <w:t>2017-10-31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270" w:rsidRDefault="00806270">
      <w:r>
        <w:separator/>
      </w:r>
    </w:p>
  </w:endnote>
  <w:endnote w:type="continuationSeparator" w:id="0">
    <w:p w:rsidR="00806270" w:rsidRDefault="0080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49" w:rsidRDefault="00FD2F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9662F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62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62F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49" w:rsidRDefault="00FD2F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270" w:rsidRDefault="00806270">
      <w:r>
        <w:separator/>
      </w:r>
    </w:p>
  </w:footnote>
  <w:footnote w:type="continuationSeparator" w:id="0">
    <w:p w:rsidR="00806270" w:rsidRDefault="00806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49" w:rsidRDefault="00FD2F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49" w:rsidRDefault="00FD2F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49" w:rsidRDefault="00FD2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270"/>
    <w:rsid w:val="00140696"/>
    <w:rsid w:val="00253031"/>
    <w:rsid w:val="00377700"/>
    <w:rsid w:val="005C147E"/>
    <w:rsid w:val="007118AF"/>
    <w:rsid w:val="007124E4"/>
    <w:rsid w:val="00745012"/>
    <w:rsid w:val="00806270"/>
    <w:rsid w:val="0087722C"/>
    <w:rsid w:val="00886119"/>
    <w:rsid w:val="009662FC"/>
    <w:rsid w:val="00987E41"/>
    <w:rsid w:val="00C63DA0"/>
    <w:rsid w:val="00C85A89"/>
    <w:rsid w:val="00D5444F"/>
    <w:rsid w:val="00F26135"/>
    <w:rsid w:val="00FD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857AD8-3A4D-47C3-B1E1-A872E55A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861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6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2017-10-31T11:23:00Z</cp:lastPrinted>
  <dcterms:created xsi:type="dcterms:W3CDTF">2017-10-31T11:23:00Z</dcterms:created>
  <dcterms:modified xsi:type="dcterms:W3CDTF">2017-10-31T11:23:00Z</dcterms:modified>
</cp:coreProperties>
</file>