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25E1F">
      <w:pPr>
        <w:spacing w:line="360" w:lineRule="auto"/>
        <w:rPr>
          <w:b/>
          <w:bCs/>
          <w:color w:val="000000"/>
          <w:sz w:val="24"/>
        </w:rPr>
      </w:pPr>
      <w:r w:rsidRPr="00025E1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25E1F">
      <w:pPr>
        <w:spacing w:line="360" w:lineRule="auto"/>
        <w:rPr>
          <w:color w:val="000000"/>
          <w:sz w:val="24"/>
        </w:rPr>
      </w:pPr>
      <w:proofErr w:type="gramStart"/>
      <w:r w:rsidRPr="00025E1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25E1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proofErr w:type="gramEnd"/>
    </w:p>
    <w:p w:rsidR="00C85A89" w:rsidRDefault="00025E1F">
      <w:pPr>
        <w:spacing w:line="360" w:lineRule="auto"/>
        <w:rPr>
          <w:color w:val="000000"/>
          <w:sz w:val="24"/>
        </w:rPr>
      </w:pPr>
      <w:r w:rsidRPr="00025E1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25E1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25E1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F719E4" w:rsidRDefault="00C85A89">
      <w:pPr>
        <w:spacing w:line="360" w:lineRule="auto"/>
        <w:rPr>
          <w:color w:val="000000"/>
          <w:sz w:val="24"/>
        </w:rPr>
      </w:pPr>
      <w:r w:rsidRPr="00F719E4">
        <w:rPr>
          <w:color w:val="000000"/>
          <w:sz w:val="24"/>
        </w:rPr>
        <w:t>tel</w:t>
      </w:r>
      <w:proofErr w:type="gramStart"/>
      <w:r w:rsidRPr="00F719E4">
        <w:rPr>
          <w:color w:val="000000"/>
          <w:sz w:val="24"/>
        </w:rPr>
        <w:t xml:space="preserve">. </w:t>
      </w:r>
      <w:r w:rsidR="00025E1F" w:rsidRPr="00F719E4">
        <w:rPr>
          <w:color w:val="000000"/>
          <w:sz w:val="24"/>
        </w:rPr>
        <w:t>(34)3250236</w:t>
      </w:r>
      <w:r w:rsidRPr="00F719E4">
        <w:rPr>
          <w:color w:val="000000"/>
          <w:sz w:val="24"/>
        </w:rPr>
        <w:t xml:space="preserve">, </w:t>
      </w:r>
      <w:proofErr w:type="spellStart"/>
      <w:r w:rsidRPr="00F719E4">
        <w:rPr>
          <w:color w:val="000000"/>
          <w:sz w:val="24"/>
        </w:rPr>
        <w:t>fax</w:t>
      </w:r>
      <w:proofErr w:type="spellEnd"/>
      <w:proofErr w:type="gramEnd"/>
      <w:r w:rsidRPr="00F719E4">
        <w:rPr>
          <w:color w:val="000000"/>
          <w:sz w:val="24"/>
        </w:rPr>
        <w:t xml:space="preserve"> </w:t>
      </w:r>
      <w:r w:rsidR="00025E1F" w:rsidRPr="00F719E4">
        <w:rPr>
          <w:color w:val="000000"/>
          <w:sz w:val="24"/>
        </w:rPr>
        <w:t>(34)3250415</w:t>
      </w:r>
      <w:r w:rsidRPr="00F719E4">
        <w:rPr>
          <w:color w:val="000000"/>
          <w:sz w:val="24"/>
        </w:rPr>
        <w:t>,</w:t>
      </w:r>
    </w:p>
    <w:p w:rsidR="00C85A89" w:rsidRPr="00F719E4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 w:rsidP="00F719E4">
      <w:pPr>
        <w:spacing w:line="360" w:lineRule="auto"/>
        <w:jc w:val="both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025E1F" w:rsidRPr="00025E1F">
        <w:rPr>
          <w:b/>
          <w:color w:val="000000"/>
          <w:sz w:val="24"/>
        </w:rPr>
        <w:t>Druk kalendarza Politechniki Częstochowskiej na 2018 rok dla Biura Karier i Marketingu</w:t>
      </w:r>
      <w:r>
        <w:rPr>
          <w:color w:val="000000"/>
          <w:sz w:val="24"/>
        </w:rPr>
        <w:t>.</w:t>
      </w:r>
    </w:p>
    <w:p w:rsidR="00C85A89" w:rsidRDefault="00C85A89" w:rsidP="00F719E4">
      <w:pPr>
        <w:spacing w:line="360" w:lineRule="auto"/>
        <w:jc w:val="both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025E1F" w:rsidTr="00FA7C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25E1F" w:rsidRDefault="00025E1F" w:rsidP="00FA7C9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>
              <w:rPr>
                <w:bCs/>
                <w:sz w:val="24"/>
              </w:rPr>
              <w:t>dla</w:t>
            </w:r>
            <w:proofErr w:type="gramEnd"/>
            <w:r>
              <w:rPr>
                <w:bCs/>
                <w:sz w:val="24"/>
              </w:rPr>
              <w:t xml:space="preserve"> zadania:</w:t>
            </w:r>
            <w:r>
              <w:rPr>
                <w:b/>
                <w:sz w:val="24"/>
              </w:rPr>
              <w:t xml:space="preserve"> </w:t>
            </w:r>
            <w:r w:rsidRPr="00025E1F">
              <w:rPr>
                <w:sz w:val="24"/>
              </w:rPr>
              <w:t>Druk kalendarza Politechniki Częstochowskiej na 2018 rok dla Biura Karier i Marketingu</w:t>
            </w:r>
          </w:p>
          <w:p w:rsidR="00025E1F" w:rsidRDefault="00025E1F" w:rsidP="00F719E4">
            <w:pPr>
              <w:spacing w:line="360" w:lineRule="auto"/>
              <w:jc w:val="both"/>
              <w:rPr>
                <w:b/>
                <w:sz w:val="24"/>
              </w:rPr>
            </w:pPr>
            <w:r w:rsidRPr="00025E1F">
              <w:rPr>
                <w:b/>
                <w:sz w:val="24"/>
              </w:rPr>
              <w:t>Naczelna Organizacja Techniczna Federacja Stowarzyszeń Naukowo-Technicznych Rada w Rzeszowie</w:t>
            </w:r>
          </w:p>
          <w:p w:rsidR="00025E1F" w:rsidRDefault="00025E1F" w:rsidP="00FA7C9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5E1F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025E1F">
              <w:rPr>
                <w:b/>
                <w:sz w:val="24"/>
              </w:rPr>
              <w:t>Rzeszów</w:t>
            </w:r>
          </w:p>
          <w:p w:rsidR="00025E1F" w:rsidRDefault="00025E1F" w:rsidP="00FA7C9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5E1F">
              <w:rPr>
                <w:b/>
                <w:sz w:val="24"/>
              </w:rPr>
              <w:t>Kopernika</w:t>
            </w:r>
            <w:r>
              <w:rPr>
                <w:b/>
                <w:sz w:val="24"/>
              </w:rPr>
              <w:t xml:space="preserve"> </w:t>
            </w:r>
            <w:r w:rsidRPr="00025E1F">
              <w:rPr>
                <w:b/>
                <w:sz w:val="24"/>
              </w:rPr>
              <w:t>1</w:t>
            </w:r>
          </w:p>
          <w:p w:rsidR="00025E1F" w:rsidRDefault="00025E1F" w:rsidP="00FA7C9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5E1F">
              <w:rPr>
                <w:b/>
                <w:sz w:val="24"/>
              </w:rPr>
              <w:t xml:space="preserve">3 850.00 </w:t>
            </w:r>
            <w:proofErr w:type="gramStart"/>
            <w:r w:rsidRPr="00025E1F">
              <w:rPr>
                <w:b/>
                <w:sz w:val="24"/>
              </w:rPr>
              <w:t>zł</w:t>
            </w:r>
            <w:proofErr w:type="gramEnd"/>
          </w:p>
          <w:p w:rsidR="00025E1F" w:rsidRPr="00253031" w:rsidRDefault="00025E1F" w:rsidP="00FA7C9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25E1F" w:rsidRDefault="00025E1F" w:rsidP="00F719E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25E1F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najwyższą liczbę punktów</w:t>
            </w:r>
            <w:proofErr w:type="gramStart"/>
            <w:r w:rsidRPr="00025E1F">
              <w:rPr>
                <w:sz w:val="24"/>
              </w:rPr>
              <w:t xml:space="preserve"> - 96,12 pkt</w:t>
            </w:r>
            <w:proofErr w:type="gramEnd"/>
            <w:r w:rsidRPr="00025E1F">
              <w:rPr>
                <w:sz w:val="24"/>
              </w:rPr>
              <w:t>. Cena oferty w wysokości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25E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25E1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25E1F" w:rsidRPr="00C63DA0" w:rsidTr="00FA7C99">
        <w:tc>
          <w:tcPr>
            <w:tcW w:w="54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Naczelna Organizacja Techniczna Federacja Stowarzyszeń Naukowo-Technicznych Rada w Rzeszowie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Kopernika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86,12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96,12</w:t>
            </w:r>
          </w:p>
        </w:tc>
      </w:tr>
      <w:tr w:rsidR="00025E1F" w:rsidRPr="00C63DA0" w:rsidTr="00FA7C99">
        <w:tc>
          <w:tcPr>
            <w:tcW w:w="54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P.U.H. </w:t>
            </w:r>
            <w:proofErr w:type="gramStart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,,</w:t>
            </w:r>
            <w:proofErr w:type="gramEnd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ANIEW" Sp. J. Wojciech Anielski, Łukasz Anielski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Floriańska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025E1F" w:rsidRPr="00C63DA0" w:rsidTr="00FA7C99">
        <w:tc>
          <w:tcPr>
            <w:tcW w:w="54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Wydawnictwo Mazurskie </w:t>
            </w:r>
            <w:proofErr w:type="spellStart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s.c</w:t>
            </w:r>
            <w:proofErr w:type="spellEnd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Nowowiejska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11-500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Giżycko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89,85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89,85</w:t>
            </w:r>
          </w:p>
        </w:tc>
      </w:tr>
      <w:tr w:rsidR="00025E1F" w:rsidRPr="00C63DA0" w:rsidTr="00FA7C99">
        <w:tc>
          <w:tcPr>
            <w:tcW w:w="54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REMI-B</w:t>
            </w:r>
            <w:proofErr w:type="spellEnd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Krzysztof </w:t>
            </w:r>
            <w:proofErr w:type="spellStart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Boiński</w:t>
            </w:r>
            <w:proofErr w:type="spellEnd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, Adam Krokowski Spółka Jawna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Strażacka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43-382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Bielsko-Biała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74,87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74,87</w:t>
            </w:r>
          </w:p>
        </w:tc>
      </w:tr>
      <w:tr w:rsidR="00025E1F" w:rsidRPr="00C63DA0" w:rsidTr="00FA7C99">
        <w:tc>
          <w:tcPr>
            <w:tcW w:w="54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Agencja Reklamowa "TOP" Agnieszka Łuczak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Toruńska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148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87-800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Włocławek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68,24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68,24</w:t>
            </w:r>
          </w:p>
        </w:tc>
      </w:tr>
      <w:tr w:rsidR="00025E1F" w:rsidRPr="00C63DA0" w:rsidTr="00FA7C99">
        <w:tc>
          <w:tcPr>
            <w:tcW w:w="54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Usługowo-Handlowe Sławomir Terlikowski, Marek </w:t>
            </w:r>
            <w:proofErr w:type="spellStart"/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Jankowicz</w:t>
            </w:r>
            <w:proofErr w:type="spellEnd"/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Chrobrego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11-300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Biskupiec</w:t>
            </w:r>
          </w:p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5E1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63,42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5E1F" w:rsidRPr="00C63DA0" w:rsidRDefault="00025E1F" w:rsidP="00FA7C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E1F">
              <w:rPr>
                <w:rFonts w:ascii="Times New Roman" w:hAnsi="Times New Roman" w:cs="Times New Roman"/>
                <w:sz w:val="18"/>
                <w:szCs w:val="18"/>
              </w:rPr>
              <w:t xml:space="preserve">  63,42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25E1F">
      <w:pPr>
        <w:pStyle w:val="Nagwek"/>
        <w:tabs>
          <w:tab w:val="clear" w:pos="4536"/>
        </w:tabs>
        <w:jc w:val="both"/>
        <w:rPr>
          <w:sz w:val="24"/>
        </w:rPr>
      </w:pPr>
      <w:r w:rsidRPr="00025E1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F719E4">
        <w:rPr>
          <w:sz w:val="24"/>
        </w:rPr>
        <w:t>2017-10-31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7CC" w:rsidRDefault="003207CC">
      <w:r>
        <w:separator/>
      </w:r>
    </w:p>
  </w:endnote>
  <w:endnote w:type="continuationSeparator" w:id="1">
    <w:p w:rsidR="003207CC" w:rsidRDefault="00320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1F" w:rsidRDefault="00025E1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9E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19E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1F" w:rsidRDefault="00025E1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7CC" w:rsidRDefault="003207CC">
      <w:r>
        <w:separator/>
      </w:r>
    </w:p>
  </w:footnote>
  <w:footnote w:type="continuationSeparator" w:id="1">
    <w:p w:rsidR="003207CC" w:rsidRDefault="00320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1F" w:rsidRDefault="00025E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1F" w:rsidRDefault="00025E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1F" w:rsidRDefault="00025E1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5E1F"/>
    <w:rsid w:val="00025E1F"/>
    <w:rsid w:val="00140696"/>
    <w:rsid w:val="00253031"/>
    <w:rsid w:val="003207CC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71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2017-10-27T07:43:00Z</dcterms:created>
  <dcterms:modified xsi:type="dcterms:W3CDTF">2017-10-27T07:43:00Z</dcterms:modified>
</cp:coreProperties>
</file>