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04700" w:rsidRPr="0050470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04700" w:rsidRPr="00504700">
        <w:rPr>
          <w:b/>
          <w:sz w:val="24"/>
        </w:rPr>
        <w:t>ZP/DK-26/17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04700" w:rsidRPr="00504700">
        <w:rPr>
          <w:b/>
        </w:rPr>
        <w:t>przetarg nieograniczony</w:t>
      </w:r>
      <w:r w:rsidR="00753DC1">
        <w:t xml:space="preserve"> na:</w:t>
      </w:r>
    </w:p>
    <w:p w:rsidR="0000184A" w:rsidRDefault="005047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04700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04700" w:rsidRPr="0050470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04700" w:rsidRPr="00504700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04700" w:rsidRPr="00504700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80B" w:rsidRDefault="00A0780B">
      <w:r>
        <w:separator/>
      </w:r>
    </w:p>
  </w:endnote>
  <w:endnote w:type="continuationSeparator" w:id="0">
    <w:p w:rsidR="00A0780B" w:rsidRDefault="00A07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7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7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00" w:rsidRDefault="005047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80B" w:rsidRDefault="00A0780B">
      <w:r>
        <w:separator/>
      </w:r>
    </w:p>
  </w:footnote>
  <w:footnote w:type="continuationSeparator" w:id="0">
    <w:p w:rsidR="00A0780B" w:rsidRDefault="00A0780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00" w:rsidRDefault="005047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00" w:rsidRDefault="005047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700" w:rsidRDefault="005047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780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700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780B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248F-51C8-46E2-A7FC-5E8EACEB9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2017-10-26T06:48:00Z</dcterms:created>
  <dcterms:modified xsi:type="dcterms:W3CDTF">2017-10-26T06:48:00Z</dcterms:modified>
</cp:coreProperties>
</file>