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A658AE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FD638E" w:rsidRPr="00FD638E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FD638E" w:rsidRPr="00FD638E">
        <w:rPr>
          <w:sz w:val="24"/>
          <w:szCs w:val="24"/>
        </w:rPr>
        <w:t>ZP/RB-31/17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C82240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FD638E" w:rsidRPr="00FD638E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FD638E" w:rsidP="00C82240">
      <w:pPr>
        <w:jc w:val="center"/>
        <w:rPr>
          <w:sz w:val="24"/>
          <w:szCs w:val="24"/>
        </w:rPr>
      </w:pPr>
      <w:r w:rsidRPr="00FD638E">
        <w:rPr>
          <w:b/>
          <w:sz w:val="24"/>
          <w:szCs w:val="24"/>
        </w:rPr>
        <w:t>Przebudowa i termomodernizacja hali technologicznej Wydziału Inżynierii Produkcji i Technologii Materiałów Politechniki Częstochowskiej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9EA" w:rsidRDefault="00DB49EA">
      <w:r>
        <w:separator/>
      </w:r>
    </w:p>
  </w:endnote>
  <w:endnote w:type="continuationSeparator" w:id="0">
    <w:p w:rsidR="00DB49EA" w:rsidRDefault="00DB49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D638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D638E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B49E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9EA" w:rsidRDefault="00DB49EA">
      <w:r>
        <w:separator/>
      </w:r>
    </w:p>
  </w:footnote>
  <w:footnote w:type="continuationSeparator" w:id="0">
    <w:p w:rsidR="00DB49EA" w:rsidRDefault="00DB49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38E" w:rsidRDefault="00FD63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D638E" w:rsidRDefault="00FD63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49EA"/>
    <w:rsid w:val="00013C96"/>
    <w:rsid w:val="00035F1B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BB080B"/>
    <w:rsid w:val="00C75AFF"/>
    <w:rsid w:val="00C82240"/>
    <w:rsid w:val="00DB49EA"/>
    <w:rsid w:val="00DD74AE"/>
    <w:rsid w:val="00DF4934"/>
    <w:rsid w:val="00E001EA"/>
    <w:rsid w:val="00EF0FC8"/>
    <w:rsid w:val="00F00CCB"/>
    <w:rsid w:val="00F85E7E"/>
    <w:rsid w:val="00F90539"/>
    <w:rsid w:val="00FD6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214D738E-A7FD-4485-8740-64EB0E568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01381E-A377-4786-A703-46FA5AB8C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2017-10-25T10:47:00Z</dcterms:created>
  <dcterms:modified xsi:type="dcterms:W3CDTF">2017-10-25T10:47:00Z</dcterms:modified>
</cp:coreProperties>
</file>