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6063" w:rsidRPr="0035606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6063" w:rsidRPr="00356063">
        <w:rPr>
          <w:b/>
          <w:sz w:val="24"/>
        </w:rPr>
        <w:t>ZP/RB-31/17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6063" w:rsidRPr="00356063">
        <w:rPr>
          <w:b/>
        </w:rPr>
        <w:t>przetarg nieograniczony</w:t>
      </w:r>
      <w:r w:rsidR="00753DC1">
        <w:t xml:space="preserve"> na:</w:t>
      </w:r>
    </w:p>
    <w:p w:rsidR="0000184A" w:rsidRDefault="0035606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6063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6063" w:rsidRPr="00356063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6063" w:rsidRPr="00356063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6063" w:rsidRPr="00356063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176" w:rsidRDefault="00DE7176">
      <w:r>
        <w:separator/>
      </w:r>
    </w:p>
  </w:endnote>
  <w:endnote w:type="continuationSeparator" w:id="0">
    <w:p w:rsidR="00DE7176" w:rsidRDefault="00DE7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60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60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063" w:rsidRDefault="003560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176" w:rsidRDefault="00DE7176">
      <w:r>
        <w:separator/>
      </w:r>
    </w:p>
  </w:footnote>
  <w:footnote w:type="continuationSeparator" w:id="0">
    <w:p w:rsidR="00DE7176" w:rsidRDefault="00DE717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063" w:rsidRDefault="003560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063" w:rsidRDefault="00356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063" w:rsidRDefault="003560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17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606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176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3CB2A1-C8B3-498D-BA4D-093CB5F4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DFD60-F33D-42C4-8346-65950F2AC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2017-10-25T10:47:00Z</dcterms:created>
  <dcterms:modified xsi:type="dcterms:W3CDTF">2017-10-25T10:47:00Z</dcterms:modified>
</cp:coreProperties>
</file>