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30CBD" w:rsidRPr="00230CB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0CBD" w:rsidRPr="00230CBD">
        <w:rPr>
          <w:b/>
          <w:sz w:val="24"/>
        </w:rPr>
        <w:t>ZP/RB-30/17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0CBD" w:rsidRPr="00230CBD">
        <w:rPr>
          <w:b/>
        </w:rPr>
        <w:t>przetarg nieograniczony</w:t>
      </w:r>
      <w:r w:rsidR="00753DC1">
        <w:t xml:space="preserve"> na:</w:t>
      </w:r>
    </w:p>
    <w:p w:rsidR="0000184A" w:rsidRDefault="00230CB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0CBD">
        <w:rPr>
          <w:b/>
          <w:sz w:val="24"/>
          <w:szCs w:val="24"/>
        </w:rPr>
        <w:t>Prace remontowe - boisko przy ul. Dąbrowskiego 66/72 - ogrodzenie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0CBD" w:rsidRPr="00230CB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0CBD" w:rsidRPr="00230CBD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0CBD" w:rsidRPr="00230CBD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23" w:rsidRDefault="001D0523">
      <w:r>
        <w:separator/>
      </w:r>
    </w:p>
  </w:endnote>
  <w:endnote w:type="continuationSeparator" w:id="0">
    <w:p w:rsidR="001D0523" w:rsidRDefault="001D0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C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0C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CBD" w:rsidRDefault="00230C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23" w:rsidRDefault="001D0523">
      <w:r>
        <w:separator/>
      </w:r>
    </w:p>
  </w:footnote>
  <w:footnote w:type="continuationSeparator" w:id="0">
    <w:p w:rsidR="001D0523" w:rsidRDefault="001D052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CBD" w:rsidRDefault="00230C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CBD" w:rsidRDefault="00230C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CBD" w:rsidRDefault="00230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523"/>
    <w:rsid w:val="0000184A"/>
    <w:rsid w:val="00012997"/>
    <w:rsid w:val="000621A2"/>
    <w:rsid w:val="00075CEC"/>
    <w:rsid w:val="00106AC7"/>
    <w:rsid w:val="00111985"/>
    <w:rsid w:val="00147532"/>
    <w:rsid w:val="001614BA"/>
    <w:rsid w:val="001D0523"/>
    <w:rsid w:val="00204613"/>
    <w:rsid w:val="00230CB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E2DD2C-A218-4473-ABC3-DC3F899EE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88653-555F-4542-8C49-50404927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2017-10-26T06:12:00Z</dcterms:created>
  <dcterms:modified xsi:type="dcterms:W3CDTF">2017-10-26T06:12:00Z</dcterms:modified>
</cp:coreProperties>
</file>