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38C" w:rsidRDefault="009F638C" w:rsidP="006676AE">
      <w:pPr>
        <w:pStyle w:val="Nagwek4"/>
        <w:rPr>
          <w:b/>
          <w:i w:val="0"/>
          <w:sz w:val="22"/>
          <w:szCs w:val="22"/>
        </w:rPr>
      </w:pPr>
    </w:p>
    <w:p w:rsidR="009F638C" w:rsidRDefault="009F638C" w:rsidP="006676AE">
      <w:pPr>
        <w:pStyle w:val="Nagwek4"/>
        <w:rPr>
          <w:b/>
          <w:i w:val="0"/>
          <w:sz w:val="22"/>
          <w:szCs w:val="22"/>
        </w:rPr>
      </w:pPr>
    </w:p>
    <w:p w:rsidR="009F638C" w:rsidRPr="009F638C" w:rsidRDefault="009F638C" w:rsidP="009F638C">
      <w:pPr>
        <w:rPr>
          <w:lang w:eastAsia="pl-PL"/>
        </w:rPr>
      </w:pPr>
    </w:p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163DB" w:rsidRPr="00F163D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163DB" w:rsidRPr="00F163DB">
        <w:rPr>
          <w:rFonts w:ascii="Times New Roman" w:hAnsi="Times New Roman"/>
          <w:b/>
        </w:rPr>
        <w:t>ZP/U-24/17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63DB" w:rsidRPr="00F163D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63DB" w:rsidRPr="00F163D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163DB" w:rsidRPr="00F163D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163DB" w:rsidRPr="00F163D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163DB" w:rsidRPr="00F163DB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163DB" w:rsidRPr="00F163DB">
        <w:rPr>
          <w:rFonts w:ascii="Times New Roman" w:hAnsi="Times New Roman"/>
          <w:sz w:val="21"/>
          <w:szCs w:val="21"/>
        </w:rPr>
        <w:t>(</w:t>
      </w:r>
      <w:proofErr w:type="spellStart"/>
      <w:r w:rsidR="00F163DB" w:rsidRPr="00F163DB">
        <w:rPr>
          <w:rFonts w:ascii="Times New Roman" w:hAnsi="Times New Roman"/>
          <w:sz w:val="21"/>
          <w:szCs w:val="21"/>
        </w:rPr>
        <w:t>t.j</w:t>
      </w:r>
      <w:proofErr w:type="spellEnd"/>
      <w:r w:rsidR="00F163DB" w:rsidRPr="00F163DB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9F638C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163DB" w:rsidRPr="00F163DB">
        <w:rPr>
          <w:rFonts w:ascii="Times New Roman" w:hAnsi="Times New Roman"/>
          <w:b/>
          <w:sz w:val="24"/>
          <w:szCs w:val="24"/>
        </w:rPr>
        <w:t xml:space="preserve">Wydanie w formie monografii końcowych raportów osiągnięcia samowystarczalności energetycznej </w:t>
      </w:r>
    </w:p>
    <w:p w:rsidR="009F638C" w:rsidRDefault="009F638C" w:rsidP="009F638C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F638C" w:rsidRDefault="009F638C" w:rsidP="009F638C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2AD9" w:rsidRDefault="00F163DB" w:rsidP="009F638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163DB">
        <w:rPr>
          <w:rFonts w:ascii="Times New Roman" w:hAnsi="Times New Roman"/>
          <w:b/>
          <w:sz w:val="24"/>
          <w:szCs w:val="24"/>
        </w:rPr>
        <w:t>przez gminy/miasta biorące udział w projekcie ,,Gmina samowystarczalna energetycznie"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9F638C" w:rsidRDefault="009F638C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9F638C" w:rsidRDefault="009F638C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9F638C" w:rsidRPr="00C113BF" w:rsidRDefault="009F638C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F638C" w:rsidRDefault="009F638C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F638C" w:rsidRPr="006676AE" w:rsidRDefault="009F638C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F33" w:rsidRDefault="00FF2F33" w:rsidP="0038231F">
      <w:pPr>
        <w:spacing w:after="0" w:line="240" w:lineRule="auto"/>
      </w:pPr>
      <w:r>
        <w:separator/>
      </w:r>
    </w:p>
  </w:endnote>
  <w:endnote w:type="continuationSeparator" w:id="0">
    <w:p w:rsidR="00FF2F33" w:rsidRDefault="00FF2F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DB" w:rsidRDefault="00F163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48" w:type="dxa"/>
      <w:tblLook w:val="04A0" w:firstRow="1" w:lastRow="0" w:firstColumn="1" w:lastColumn="0" w:noHBand="0" w:noVBand="1"/>
    </w:tblPr>
    <w:tblGrid>
      <w:gridCol w:w="1374"/>
      <w:gridCol w:w="6522"/>
      <w:gridCol w:w="2552"/>
    </w:tblGrid>
    <w:tr w:rsidR="009F638C" w:rsidRPr="008C0358" w:rsidTr="009A09AA">
      <w:tc>
        <w:tcPr>
          <w:tcW w:w="1384" w:type="dxa"/>
          <w:shd w:val="clear" w:color="auto" w:fill="auto"/>
        </w:tcPr>
        <w:p w:rsidR="009F638C" w:rsidRDefault="009F638C" w:rsidP="009F638C">
          <w:pPr>
            <w:pStyle w:val="Stopka"/>
          </w:pPr>
          <w:r w:rsidRPr="00C53712"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style="width:53.25pt;height:63pt;visibility:visible;mso-wrap-style:square">
                <v:imagedata r:id="rId1" o:title=""/>
              </v:shape>
            </w:pict>
          </w:r>
        </w:p>
      </w:tc>
      <w:tc>
        <w:tcPr>
          <w:tcW w:w="6946" w:type="dxa"/>
          <w:shd w:val="clear" w:color="auto" w:fill="auto"/>
        </w:tcPr>
        <w:p w:rsidR="009F638C" w:rsidRPr="00F800E4" w:rsidRDefault="009F638C" w:rsidP="009F638C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POLITECHNIKA CZĘSTOCHOWSKA</w:t>
          </w:r>
        </w:p>
        <w:p w:rsidR="009F638C" w:rsidRPr="00F800E4" w:rsidRDefault="009F638C" w:rsidP="009F638C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9F638C" w:rsidRPr="00F800E4" w:rsidRDefault="009F638C" w:rsidP="009F638C">
          <w:pPr>
            <w:pStyle w:val="Stopka"/>
            <w:jc w:val="center"/>
            <w:rPr>
              <w:b/>
              <w:color w:val="17365D"/>
            </w:rPr>
          </w:pPr>
          <w:r w:rsidRPr="00F800E4">
            <w:rPr>
              <w:b/>
              <w:color w:val="17365D"/>
            </w:rPr>
            <w:t>WYDZIAŁ ELEKTRYCZNY</w:t>
          </w:r>
        </w:p>
        <w:p w:rsidR="009F638C" w:rsidRPr="00970EE4" w:rsidRDefault="009F638C" w:rsidP="009F638C">
          <w:pPr>
            <w:pStyle w:val="Stopka"/>
            <w:jc w:val="center"/>
            <w:rPr>
              <w:b/>
              <w:sz w:val="8"/>
              <w:szCs w:val="8"/>
            </w:rPr>
          </w:pPr>
        </w:p>
        <w:p w:rsidR="009F638C" w:rsidRDefault="009F638C" w:rsidP="009F638C">
          <w:pPr>
            <w:pStyle w:val="Stopka"/>
            <w:jc w:val="center"/>
            <w:rPr>
              <w:b/>
              <w:color w:val="17365D"/>
              <w:sz w:val="28"/>
              <w:szCs w:val="28"/>
            </w:rPr>
          </w:pPr>
          <w:r w:rsidRPr="00F800E4">
            <w:rPr>
              <w:b/>
              <w:color w:val="17365D"/>
              <w:sz w:val="28"/>
              <w:szCs w:val="28"/>
            </w:rPr>
            <w:t>Projekt: „Gmina samowystarczalna energetycznie”</w:t>
          </w:r>
        </w:p>
        <w:p w:rsidR="009F638C" w:rsidRPr="00970EE4" w:rsidRDefault="009F638C" w:rsidP="009F638C">
          <w:pPr>
            <w:pStyle w:val="Stopka"/>
            <w:jc w:val="center"/>
            <w:rPr>
              <w:b/>
              <w:color w:val="17365D"/>
              <w:sz w:val="8"/>
              <w:szCs w:val="8"/>
            </w:rPr>
          </w:pPr>
        </w:p>
        <w:p w:rsidR="009F638C" w:rsidRPr="00970EE4" w:rsidRDefault="009F638C" w:rsidP="009F638C">
          <w:pPr>
            <w:rPr>
              <w:b/>
              <w:color w:val="1F497D"/>
              <w:sz w:val="18"/>
              <w:szCs w:val="18"/>
            </w:rPr>
          </w:pPr>
          <w:r w:rsidRPr="00970EE4">
            <w:rPr>
              <w:b/>
              <w:color w:val="1F497D"/>
              <w:sz w:val="18"/>
              <w:szCs w:val="18"/>
            </w:rPr>
            <w:t>Umowa Nr  150/2017/Wn50/OA-XN-04/D</w:t>
          </w:r>
        </w:p>
      </w:tc>
      <w:tc>
        <w:tcPr>
          <w:tcW w:w="2118" w:type="dxa"/>
          <w:shd w:val="clear" w:color="auto" w:fill="auto"/>
        </w:tcPr>
        <w:p w:rsidR="009F638C" w:rsidRPr="00F800E4" w:rsidRDefault="009F638C" w:rsidP="009F638C">
          <w:pPr>
            <w:pStyle w:val="Stopka"/>
            <w:rPr>
              <w:sz w:val="20"/>
              <w:szCs w:val="20"/>
            </w:rPr>
          </w:pPr>
          <w:r w:rsidRPr="00F800E4">
            <w:rPr>
              <w:sz w:val="20"/>
              <w:szCs w:val="20"/>
            </w:rPr>
            <w:t>Adres:</w:t>
          </w:r>
        </w:p>
        <w:p w:rsidR="009F638C" w:rsidRPr="00F800E4" w:rsidRDefault="009F638C" w:rsidP="009F638C">
          <w:pPr>
            <w:pStyle w:val="Stopka"/>
            <w:rPr>
              <w:sz w:val="20"/>
              <w:szCs w:val="20"/>
            </w:rPr>
          </w:pPr>
          <w:r w:rsidRPr="00F800E4">
            <w:rPr>
              <w:sz w:val="20"/>
              <w:szCs w:val="20"/>
            </w:rPr>
            <w:t>Al. Armii Krajowej 17</w:t>
          </w:r>
        </w:p>
        <w:p w:rsidR="009F638C" w:rsidRPr="00F800E4" w:rsidRDefault="009F638C" w:rsidP="009F638C">
          <w:pPr>
            <w:pStyle w:val="Stopka"/>
            <w:rPr>
              <w:sz w:val="20"/>
              <w:szCs w:val="20"/>
            </w:rPr>
          </w:pPr>
          <w:r w:rsidRPr="00F800E4">
            <w:rPr>
              <w:sz w:val="20"/>
              <w:szCs w:val="20"/>
            </w:rPr>
            <w:t>42-201 Częstochowa</w:t>
          </w:r>
        </w:p>
        <w:p w:rsidR="009F638C" w:rsidRPr="00F800E4" w:rsidRDefault="009F638C" w:rsidP="009F638C">
          <w:pPr>
            <w:pStyle w:val="Stopka"/>
            <w:rPr>
              <w:sz w:val="20"/>
              <w:szCs w:val="20"/>
            </w:rPr>
          </w:pPr>
          <w:r w:rsidRPr="00F800E4">
            <w:rPr>
              <w:sz w:val="20"/>
              <w:szCs w:val="20"/>
            </w:rPr>
            <w:t>Tel: + 48 34 3250 821</w:t>
          </w:r>
        </w:p>
        <w:p w:rsidR="009F638C" w:rsidRPr="00A729C9" w:rsidRDefault="009F638C" w:rsidP="009F638C">
          <w:pPr>
            <w:pStyle w:val="Stopka"/>
            <w:rPr>
              <w:lang w:val="en-US"/>
            </w:rPr>
          </w:pPr>
          <w:r w:rsidRPr="00A729C9">
            <w:rPr>
              <w:sz w:val="20"/>
              <w:szCs w:val="20"/>
              <w:lang w:val="en-US"/>
            </w:rPr>
            <w:t>Email: biuro.rozwoj@el.pcz.czest.pl</w:t>
          </w:r>
        </w:p>
      </w:tc>
    </w:tr>
  </w:tbl>
  <w:p w:rsidR="009F638C" w:rsidRPr="00A729C9" w:rsidRDefault="009F638C" w:rsidP="009F638C">
    <w:pPr>
      <w:pStyle w:val="Stopka"/>
      <w:rPr>
        <w:lang w:val="en-US"/>
      </w:rPr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63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63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DB" w:rsidRDefault="00F163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F33" w:rsidRDefault="00FF2F33" w:rsidP="0038231F">
      <w:pPr>
        <w:spacing w:after="0" w:line="240" w:lineRule="auto"/>
      </w:pPr>
      <w:r>
        <w:separator/>
      </w:r>
    </w:p>
  </w:footnote>
  <w:footnote w:type="continuationSeparator" w:id="0">
    <w:p w:rsidR="00FF2F33" w:rsidRDefault="00FF2F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DB" w:rsidRDefault="00F163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DB" w:rsidRDefault="009F638C">
    <w:pPr>
      <w:pStyle w:val="Nagwek"/>
    </w:pPr>
    <w:r w:rsidRPr="00C5371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3" type="#_x0000_t75" alt="EEA-and-Norway_grants_logo.png" style="width:141pt;height:58.5pt;visibility:visible;mso-wrap-style:square">
          <v:imagedata r:id="rId1" o:title="EEA-and-Norway_grants_logo"/>
        </v:shape>
      </w:pict>
    </w:r>
    <w:r>
      <w:rPr>
        <w:noProof/>
        <w:lang w:eastAsia="pl-PL"/>
      </w:rPr>
      <w:t xml:space="preserve">                                                                           </w:t>
    </w:r>
    <w:r>
      <w:rPr>
        <w:noProof/>
        <w:lang w:eastAsia="pl-PL"/>
      </w:rPr>
    </w:r>
    <w:r>
      <w:rPr>
        <w:noProof/>
        <w:lang w:eastAsia="pl-PL"/>
      </w:rPr>
      <w:pict w14:anchorId="3B695C0B">
        <v:shape id="_x0000_s2050" type="#_x0000_t75" style="width:59.05pt;height:69.1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  <w10:wrap type="none"/>
          <w10:anchorlock/>
        </v:shape>
      </w:pict>
    </w:r>
    <w:r>
      <w:rPr>
        <w:noProof/>
        <w:lang w:eastAsia="pl-PL"/>
      </w:rPr>
    </w:r>
    <w:r>
      <w:rPr>
        <w:noProof/>
        <w:lang w:eastAsia="pl-PL"/>
      </w:rPr>
      <w:pict w14:anchorId="079B872B">
        <v:shape id="_x0000_s2052" type="#_x0000_t75" style="width:66.25pt;height:76.35pt;mso-left-percent:-10001;mso-top-percent:-10001;mso-position-horizontal:absolute;mso-position-horizontal-relative:char;mso-position-vertical:absolute;mso-position-vertical-relative:line;mso-left-percent:-10001;mso-top-percent:-10001">
          <v:imagedata r:id="rId3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3DB" w:rsidRDefault="00F163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F3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638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3DB"/>
    <w:rsid w:val="00F365F2"/>
    <w:rsid w:val="00F43919"/>
    <w:rsid w:val="00F66810"/>
    <w:rsid w:val="00F8042D"/>
    <w:rsid w:val="00FC0317"/>
    <w:rsid w:val="00FE4E2B"/>
    <w:rsid w:val="00FF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22E75DD-1746-401B-8EF5-679E5FFCB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33C26-DC5A-4861-8D96-DA29F2B5C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2017-10-24T10:07:00Z</dcterms:created>
  <dcterms:modified xsi:type="dcterms:W3CDTF">2017-10-24T10:07:00Z</dcterms:modified>
</cp:coreProperties>
</file>