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2BC" w:rsidRDefault="00E0577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26.35pt;width:181.95pt;height:87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5802BC" w:rsidRDefault="005802BC" w:rsidP="00CB6204">
      <w:pPr>
        <w:pStyle w:val="Nagwek4"/>
        <w:rPr>
          <w:b/>
          <w:i w:val="0"/>
        </w:rPr>
      </w:pPr>
    </w:p>
    <w:p w:rsidR="005802BC" w:rsidRDefault="005802BC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80910" w:rsidRPr="00B8091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0910" w:rsidRPr="00B80910">
        <w:rPr>
          <w:b/>
          <w:sz w:val="24"/>
        </w:rPr>
        <w:t>ZP/U-24/17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0910" w:rsidRPr="00B80910">
        <w:rPr>
          <w:b/>
        </w:rPr>
        <w:t>przetarg nieograniczony</w:t>
      </w:r>
      <w:r w:rsidR="00753DC1">
        <w:t xml:space="preserve"> na:</w:t>
      </w:r>
    </w:p>
    <w:p w:rsidR="0000184A" w:rsidRDefault="00B809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0910">
        <w:rPr>
          <w:b/>
          <w:sz w:val="24"/>
          <w:szCs w:val="24"/>
        </w:rPr>
        <w:t>Wydanie w formie monografii końcowych raportów osiągnięcia samowystarcz</w:t>
      </w:r>
      <w:r w:rsidR="005802BC">
        <w:rPr>
          <w:b/>
          <w:sz w:val="24"/>
          <w:szCs w:val="24"/>
        </w:rPr>
        <w:t>a</w:t>
      </w:r>
      <w:r w:rsidRPr="00B80910">
        <w:rPr>
          <w:b/>
          <w:sz w:val="24"/>
          <w:szCs w:val="24"/>
        </w:rPr>
        <w:t>lności energetycznej przez gminy/miasta biorące udział w projekcie ,,Gmina samowystarczalna energetycznie"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0910" w:rsidRPr="00B8091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E0577E" w:rsidRDefault="006D68D8" w:rsidP="00E0577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0910" w:rsidRPr="00B8091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80910" w:rsidRPr="00B8091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E0577E" w:rsidRDefault="00E0577E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E0577E" w:rsidRDefault="00E0577E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802BC" w:rsidRDefault="005802B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802BC" w:rsidRDefault="005802B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802BC" w:rsidRPr="0000184A" w:rsidRDefault="005802B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5802BC">
      <w:headerReference w:type="default" r:id="rId8"/>
      <w:footerReference w:type="even" r:id="rId9"/>
      <w:footerReference w:type="default" r:id="rId10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47A" w:rsidRDefault="00B8447A">
      <w:r>
        <w:separator/>
      </w:r>
    </w:p>
  </w:endnote>
  <w:endnote w:type="continuationSeparator" w:id="0">
    <w:p w:rsidR="00B8447A" w:rsidRDefault="00B84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E0577E" w:rsidRDefault="00E0577E" w:rsidP="00336EEB">
    <w:pPr>
      <w:pStyle w:val="Stopka"/>
      <w:tabs>
        <w:tab w:val="clear" w:pos="4536"/>
      </w:tabs>
      <w:jc w:val="center"/>
    </w:pPr>
  </w:p>
  <w:p w:rsidR="00E0577E" w:rsidRDefault="00E0577E" w:rsidP="00336EEB">
    <w:pPr>
      <w:pStyle w:val="Stopka"/>
      <w:tabs>
        <w:tab w:val="clear" w:pos="4536"/>
      </w:tabs>
      <w:jc w:val="center"/>
    </w:pPr>
  </w:p>
  <w:p w:rsidR="00E0577E" w:rsidRDefault="00E0577E" w:rsidP="00336EEB">
    <w:pPr>
      <w:pStyle w:val="Stopka"/>
      <w:tabs>
        <w:tab w:val="clear" w:pos="4536"/>
      </w:tabs>
      <w:jc w:val="center"/>
    </w:pPr>
  </w:p>
  <w:tbl>
    <w:tblPr>
      <w:tblW w:w="10448" w:type="dxa"/>
      <w:tblLook w:val="04A0" w:firstRow="1" w:lastRow="0" w:firstColumn="1" w:lastColumn="0" w:noHBand="0" w:noVBand="1"/>
    </w:tblPr>
    <w:tblGrid>
      <w:gridCol w:w="1374"/>
      <w:gridCol w:w="6519"/>
      <w:gridCol w:w="2555"/>
    </w:tblGrid>
    <w:tr w:rsidR="00E0577E" w:rsidRPr="00A729C9" w:rsidTr="00BE4616">
      <w:tc>
        <w:tcPr>
          <w:tcW w:w="1384" w:type="dxa"/>
          <w:shd w:val="clear" w:color="auto" w:fill="auto"/>
        </w:tcPr>
        <w:p w:rsidR="00E0577E" w:rsidRDefault="00E0577E" w:rsidP="00E0577E">
          <w:pPr>
            <w:pStyle w:val="Stopka"/>
          </w:pPr>
          <w:r w:rsidRPr="003F2C97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8" type="#_x0000_t75" style="width:53.25pt;height:63pt;visibility:visible;mso-wrap-style:square">
                <v:imagedata r:id="rId1" o:title=""/>
              </v:shape>
            </w:pict>
          </w:r>
        </w:p>
      </w:tc>
      <w:tc>
        <w:tcPr>
          <w:tcW w:w="6946" w:type="dxa"/>
          <w:shd w:val="clear" w:color="auto" w:fill="auto"/>
        </w:tcPr>
        <w:p w:rsidR="00E0577E" w:rsidRPr="00F800E4" w:rsidRDefault="00E0577E" w:rsidP="00E0577E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POLITECHNIKA CZĘSTOCHOWSKA</w:t>
          </w:r>
        </w:p>
        <w:p w:rsidR="00E0577E" w:rsidRPr="00F800E4" w:rsidRDefault="00E0577E" w:rsidP="00E0577E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E0577E" w:rsidRPr="00F800E4" w:rsidRDefault="00E0577E" w:rsidP="00E0577E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WYDZIAŁ ELEKTRYCZNY</w:t>
          </w:r>
        </w:p>
        <w:p w:rsidR="00E0577E" w:rsidRPr="00970EE4" w:rsidRDefault="00E0577E" w:rsidP="00E0577E">
          <w:pPr>
            <w:pStyle w:val="Stopka"/>
            <w:jc w:val="center"/>
            <w:rPr>
              <w:b/>
              <w:sz w:val="8"/>
              <w:szCs w:val="8"/>
            </w:rPr>
          </w:pPr>
        </w:p>
        <w:p w:rsidR="00E0577E" w:rsidRDefault="00E0577E" w:rsidP="00E0577E">
          <w:pPr>
            <w:pStyle w:val="Stopka"/>
            <w:jc w:val="center"/>
            <w:rPr>
              <w:b/>
              <w:color w:val="17365D"/>
              <w:sz w:val="28"/>
              <w:szCs w:val="28"/>
            </w:rPr>
          </w:pPr>
          <w:r w:rsidRPr="00F800E4">
            <w:rPr>
              <w:b/>
              <w:color w:val="17365D"/>
              <w:sz w:val="28"/>
              <w:szCs w:val="28"/>
            </w:rPr>
            <w:t>Projekt: „Gmina samowystarczalna energetycznie”</w:t>
          </w:r>
        </w:p>
        <w:p w:rsidR="00E0577E" w:rsidRPr="00970EE4" w:rsidRDefault="00E0577E" w:rsidP="00E0577E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E0577E" w:rsidRPr="00970EE4" w:rsidRDefault="00E0577E" w:rsidP="00E0577E">
          <w:pPr>
            <w:rPr>
              <w:b/>
              <w:color w:val="1F497D"/>
              <w:sz w:val="18"/>
              <w:szCs w:val="18"/>
            </w:rPr>
          </w:pPr>
          <w:r w:rsidRPr="00970EE4">
            <w:rPr>
              <w:b/>
              <w:color w:val="1F497D"/>
              <w:sz w:val="18"/>
              <w:szCs w:val="18"/>
            </w:rPr>
            <w:t>Umowa Nr  150/2017/Wn50/OA-XN-04/D</w:t>
          </w:r>
        </w:p>
      </w:tc>
      <w:tc>
        <w:tcPr>
          <w:tcW w:w="2118" w:type="dxa"/>
          <w:shd w:val="clear" w:color="auto" w:fill="auto"/>
        </w:tcPr>
        <w:p w:rsidR="00E0577E" w:rsidRPr="00F800E4" w:rsidRDefault="00E0577E" w:rsidP="00E0577E">
          <w:pPr>
            <w:pStyle w:val="Stopka"/>
          </w:pPr>
          <w:r w:rsidRPr="00F800E4">
            <w:t>Adres:</w:t>
          </w:r>
        </w:p>
        <w:p w:rsidR="00E0577E" w:rsidRPr="00F800E4" w:rsidRDefault="00E0577E" w:rsidP="00E0577E">
          <w:pPr>
            <w:pStyle w:val="Stopka"/>
          </w:pPr>
          <w:r w:rsidRPr="00F800E4">
            <w:t>Al. Armii Krajowej 17</w:t>
          </w:r>
        </w:p>
        <w:p w:rsidR="00E0577E" w:rsidRPr="00F800E4" w:rsidRDefault="00E0577E" w:rsidP="00E0577E">
          <w:pPr>
            <w:pStyle w:val="Stopka"/>
          </w:pPr>
          <w:r w:rsidRPr="00F800E4">
            <w:t>42-201 Częstochowa</w:t>
          </w:r>
        </w:p>
        <w:p w:rsidR="00E0577E" w:rsidRPr="00F800E4" w:rsidRDefault="00E0577E" w:rsidP="00E0577E">
          <w:pPr>
            <w:pStyle w:val="Stopka"/>
          </w:pPr>
          <w:r w:rsidRPr="00F800E4">
            <w:t>Tel: + 48 34 3250 821</w:t>
          </w:r>
        </w:p>
        <w:p w:rsidR="00E0577E" w:rsidRPr="00A729C9" w:rsidRDefault="00E0577E" w:rsidP="00E0577E">
          <w:pPr>
            <w:pStyle w:val="Stopka"/>
            <w:rPr>
              <w:lang w:val="en-US"/>
            </w:rPr>
          </w:pPr>
          <w:r w:rsidRPr="00A729C9">
            <w:rPr>
              <w:lang w:val="en-US"/>
            </w:rPr>
            <w:t>Email: biuro.rozwoj@el.pcz.czest.pl</w:t>
          </w:r>
        </w:p>
      </w:tc>
    </w:tr>
  </w:tbl>
  <w:p w:rsidR="00E0577E" w:rsidRPr="00A729C9" w:rsidRDefault="00E0577E" w:rsidP="00E0577E">
    <w:pPr>
      <w:pStyle w:val="Stopka"/>
      <w:rPr>
        <w:lang w:val="en-US"/>
      </w:rPr>
    </w:pPr>
  </w:p>
  <w:p w:rsidR="00336EEB" w:rsidRPr="00E0577E" w:rsidRDefault="00E0577E" w:rsidP="00336EEB">
    <w:pPr>
      <w:pStyle w:val="Stopka"/>
      <w:tabs>
        <w:tab w:val="clear" w:pos="4536"/>
      </w:tabs>
      <w:jc w:val="center"/>
      <w:rPr>
        <w:lang w:val="en-US"/>
      </w:rPr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7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7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47A" w:rsidRDefault="00B8447A">
      <w:r>
        <w:separator/>
      </w:r>
    </w:p>
  </w:footnote>
  <w:footnote w:type="continuationSeparator" w:id="0">
    <w:p w:rsidR="00B8447A" w:rsidRDefault="00B844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910" w:rsidRDefault="00E057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EEA-and-Norway_grants_logo.png" style="width:141pt;height:58.5pt;visibility:visible;mso-wrap-style:square">
          <v:imagedata r:id="rId1" o:title="EEA-and-Norway_grants_logo"/>
        </v:shape>
      </w:pict>
    </w:r>
    <w:r w:rsidR="005802BC">
      <w:rPr>
        <w:noProof/>
      </w:rPr>
      <w:t xml:space="preserve">  </w:t>
    </w:r>
    <w:r w:rsidR="005802BC">
      <w:rPr>
        <w:noProof/>
      </w:rPr>
      <w:tab/>
      <w:t xml:space="preserve">                                                                                     </w:t>
    </w:r>
    <w:r>
      <w:rPr>
        <w:noProof/>
      </w:rPr>
      <w:pict>
        <v:shape id="_x0000_i1026" type="#_x0000_t75" alt="logo PCz.jpg" style="width:60pt;height:69.75pt;visibility:visible;mso-wrap-style:square">
          <v:imagedata r:id="rId2" o:title="logo PCz"/>
        </v:shape>
      </w:pict>
    </w:r>
    <w:r>
      <w:rPr>
        <w:noProof/>
      </w:rPr>
      <w:pict>
        <v:shape id="_x0000_i1027" type="#_x0000_t75" alt="NILU_rgb.jpg" style="width:66.75pt;height:76.5pt;visibility:visible;mso-wrap-style:square">
          <v:imagedata r:id="rId3" o:title="NILU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47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02BC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0910"/>
    <w:rsid w:val="00B8447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577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38021D6D-BC0A-4B66-970A-C35C5E5D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link w:val="Stopka"/>
    <w:uiPriority w:val="99"/>
    <w:rsid w:val="00E0577E"/>
  </w:style>
  <w:style w:type="paragraph" w:styleId="Tekstdymka">
    <w:name w:val="Balloon Text"/>
    <w:basedOn w:val="Normalny"/>
    <w:link w:val="TekstdymkaZnak"/>
    <w:rsid w:val="00E057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5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B751D-4D91-4418-9F25-847E6B29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2017-10-24T09:58:00Z</cp:lastPrinted>
  <dcterms:created xsi:type="dcterms:W3CDTF">2017-10-24T09:58:00Z</dcterms:created>
  <dcterms:modified xsi:type="dcterms:W3CDTF">2017-10-24T09:58:00Z</dcterms:modified>
</cp:coreProperties>
</file>