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708B8">
      <w:pPr>
        <w:spacing w:line="360" w:lineRule="auto"/>
        <w:rPr>
          <w:b/>
          <w:bCs/>
          <w:color w:val="000000"/>
          <w:sz w:val="24"/>
        </w:rPr>
      </w:pPr>
      <w:r w:rsidRPr="00B708B8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B708B8">
      <w:pPr>
        <w:spacing w:line="360" w:lineRule="auto"/>
        <w:rPr>
          <w:color w:val="000000"/>
          <w:sz w:val="24"/>
        </w:rPr>
      </w:pPr>
      <w:r w:rsidRPr="00B708B8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B708B8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B708B8">
      <w:pPr>
        <w:spacing w:line="360" w:lineRule="auto"/>
        <w:rPr>
          <w:color w:val="000000"/>
          <w:sz w:val="24"/>
        </w:rPr>
      </w:pPr>
      <w:r w:rsidRPr="00B708B8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B708B8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B708B8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708B8" w:rsidRPr="00B708B8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708B8" w:rsidRPr="00B708B8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708B8" w:rsidRPr="00B708B8">
        <w:rPr>
          <w:b/>
          <w:color w:val="000000"/>
          <w:sz w:val="24"/>
        </w:rPr>
        <w:t>Remont dachu budynku dydaktycznego Wydziału Inżynierii Mechanicznej i Informatyki wraz z wymianą instalacji odgromowej i montażem systemu przeciwoblodzeniowego.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708B8" w:rsidTr="00F76E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B708B8" w:rsidRDefault="00B708B8" w:rsidP="00F76E2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708B8">
              <w:rPr>
                <w:b/>
                <w:sz w:val="24"/>
              </w:rPr>
              <w:t xml:space="preserve">F.U.H. </w:t>
            </w:r>
            <w:proofErr w:type="spellStart"/>
            <w:r w:rsidRPr="00B708B8">
              <w:rPr>
                <w:b/>
                <w:sz w:val="24"/>
              </w:rPr>
              <w:t>Dziedzicki</w:t>
            </w:r>
            <w:proofErr w:type="spellEnd"/>
            <w:r w:rsidRPr="00B708B8">
              <w:rPr>
                <w:b/>
                <w:sz w:val="24"/>
              </w:rPr>
              <w:t xml:space="preserve"> Marcin </w:t>
            </w:r>
            <w:proofErr w:type="spellStart"/>
            <w:r w:rsidRPr="00B708B8">
              <w:rPr>
                <w:b/>
                <w:sz w:val="24"/>
              </w:rPr>
              <w:t>Dziedzicki</w:t>
            </w:r>
            <w:proofErr w:type="spellEnd"/>
          </w:p>
          <w:p w:rsidR="00B708B8" w:rsidRDefault="00B708B8" w:rsidP="00F76E2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708B8">
              <w:rPr>
                <w:b/>
                <w:sz w:val="24"/>
              </w:rPr>
              <w:t>42-274</w:t>
            </w:r>
            <w:r>
              <w:rPr>
                <w:b/>
                <w:sz w:val="24"/>
              </w:rPr>
              <w:t xml:space="preserve"> </w:t>
            </w:r>
            <w:r w:rsidRPr="00B708B8">
              <w:rPr>
                <w:b/>
                <w:sz w:val="24"/>
              </w:rPr>
              <w:t>Konopiska</w:t>
            </w:r>
          </w:p>
          <w:p w:rsidR="00B708B8" w:rsidRDefault="00B708B8" w:rsidP="00F76E2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708B8">
              <w:rPr>
                <w:b/>
                <w:sz w:val="24"/>
              </w:rPr>
              <w:t>Stawowa</w:t>
            </w:r>
            <w:r>
              <w:rPr>
                <w:b/>
                <w:sz w:val="24"/>
              </w:rPr>
              <w:t xml:space="preserve"> </w:t>
            </w:r>
            <w:r w:rsidRPr="00B708B8">
              <w:rPr>
                <w:b/>
                <w:sz w:val="24"/>
              </w:rPr>
              <w:t>8</w:t>
            </w:r>
          </w:p>
          <w:p w:rsidR="00B708B8" w:rsidRDefault="00B708B8" w:rsidP="00F76E2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708B8">
              <w:rPr>
                <w:b/>
                <w:sz w:val="24"/>
              </w:rPr>
              <w:t>237 727.32 zł</w:t>
            </w:r>
          </w:p>
          <w:p w:rsidR="00B708B8" w:rsidRPr="00253031" w:rsidRDefault="00B708B8" w:rsidP="00F76E2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708B8" w:rsidRDefault="00B708B8" w:rsidP="00F76E2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708B8">
              <w:rPr>
                <w:sz w:val="24"/>
              </w:rPr>
              <w:t>Oferta ta spełnia wymagania określone w SIWZ i nie podlega odrzuceniu, a w wyniku przeprowadzonej oceny oferta prze</w:t>
            </w:r>
            <w:r w:rsidR="00525FD2">
              <w:rPr>
                <w:sz w:val="24"/>
              </w:rPr>
              <w:t>dmiotowego wykonawcy otrzymała 6</w:t>
            </w:r>
            <w:bookmarkStart w:id="0" w:name="_GoBack"/>
            <w:bookmarkEnd w:id="0"/>
            <w:r w:rsidRPr="00B708B8">
              <w:rPr>
                <w:sz w:val="24"/>
              </w:rPr>
              <w:t>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B708B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8B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B708B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8B8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B708B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8B8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708B8" w:rsidRPr="00C63DA0" w:rsidTr="00F76E23">
        <w:tc>
          <w:tcPr>
            <w:tcW w:w="540" w:type="dxa"/>
            <w:shd w:val="clear" w:color="auto" w:fill="auto"/>
            <w:vAlign w:val="center"/>
          </w:tcPr>
          <w:p w:rsidR="00B708B8" w:rsidRPr="00C63DA0" w:rsidRDefault="00B708B8" w:rsidP="00F76E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8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708B8" w:rsidRPr="00C63DA0" w:rsidRDefault="00B708B8" w:rsidP="00F76E2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08B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F.U.H. </w:t>
            </w:r>
            <w:proofErr w:type="spellStart"/>
            <w:r w:rsidRPr="00B708B8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  <w:r w:rsidRPr="00B708B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Marcin </w:t>
            </w:r>
            <w:proofErr w:type="spellStart"/>
            <w:r w:rsidRPr="00B708B8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</w:p>
          <w:p w:rsidR="00B708B8" w:rsidRPr="00C63DA0" w:rsidRDefault="00B708B8" w:rsidP="00F76E2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08B8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08B8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08B8" w:rsidRPr="00C63DA0" w:rsidRDefault="00B708B8" w:rsidP="00F76E2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08B8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08B8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B708B8" w:rsidRPr="00C63DA0" w:rsidRDefault="00B708B8" w:rsidP="00F76E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08B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08B8" w:rsidRPr="00C63DA0" w:rsidRDefault="00B708B8" w:rsidP="00F76E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8B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08B8" w:rsidRPr="00C63DA0" w:rsidRDefault="00B708B8" w:rsidP="00F76E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8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708B8" w:rsidRPr="00C63DA0" w:rsidRDefault="00B708B8" w:rsidP="00F76E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8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708B8" w:rsidRPr="00C63DA0" w:rsidRDefault="00B708B8" w:rsidP="00F76E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08B8" w:rsidRPr="00C63DA0" w:rsidRDefault="00B708B8" w:rsidP="00F76E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708B8" w:rsidRPr="00C63DA0" w:rsidRDefault="00B708B8" w:rsidP="00F76E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708B8" w:rsidRPr="00C63DA0" w:rsidRDefault="00B708B8" w:rsidP="00F76E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708B8" w:rsidRPr="00C63DA0" w:rsidRDefault="00B708B8" w:rsidP="00F76E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8B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708B8">
      <w:pPr>
        <w:pStyle w:val="Nagwek"/>
        <w:tabs>
          <w:tab w:val="clear" w:pos="4536"/>
        </w:tabs>
        <w:jc w:val="both"/>
        <w:rPr>
          <w:sz w:val="24"/>
        </w:rPr>
      </w:pPr>
      <w:r w:rsidRPr="00B708B8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B708B8">
        <w:rPr>
          <w:sz w:val="24"/>
        </w:rPr>
        <w:t>2017-10-20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46C" w:rsidRDefault="00D7546C">
      <w:r>
        <w:separator/>
      </w:r>
    </w:p>
  </w:endnote>
  <w:endnote w:type="continuationSeparator" w:id="0">
    <w:p w:rsidR="00D7546C" w:rsidRDefault="00D75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8B8" w:rsidRDefault="00B70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25FD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25FD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8B8" w:rsidRDefault="00B70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46C" w:rsidRDefault="00D7546C">
      <w:r>
        <w:separator/>
      </w:r>
    </w:p>
  </w:footnote>
  <w:footnote w:type="continuationSeparator" w:id="0">
    <w:p w:rsidR="00D7546C" w:rsidRDefault="00D75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8B8" w:rsidRDefault="00B70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8B8" w:rsidRDefault="00B708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8B8" w:rsidRDefault="00B708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546C"/>
    <w:rsid w:val="00140696"/>
    <w:rsid w:val="00253031"/>
    <w:rsid w:val="00377700"/>
    <w:rsid w:val="00525FD2"/>
    <w:rsid w:val="005C147E"/>
    <w:rsid w:val="007118AF"/>
    <w:rsid w:val="007124E4"/>
    <w:rsid w:val="00745012"/>
    <w:rsid w:val="0087722C"/>
    <w:rsid w:val="00987E41"/>
    <w:rsid w:val="00B708B8"/>
    <w:rsid w:val="00C63DA0"/>
    <w:rsid w:val="00C85A89"/>
    <w:rsid w:val="00D5444F"/>
    <w:rsid w:val="00D7546C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0C98F4"/>
  <w15:chartTrackingRefBased/>
  <w15:docId w15:val="{92E278A2-FEA0-48F1-AEE2-E31305B3D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2017-10-20T10:55:00Z</dcterms:created>
  <dcterms:modified xsi:type="dcterms:W3CDTF">2017-10-20T10:55:00Z</dcterms:modified>
</cp:coreProperties>
</file>