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CE2660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E2660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CE2660">
        <w:rPr>
          <w:rFonts w:ascii="Tahoma" w:hAnsi="Tahoma" w:cs="Tahoma"/>
          <w:sz w:val="16"/>
          <w:szCs w:val="16"/>
        </w:rPr>
        <w:t>2017-10-19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CE2660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E266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CE266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E2660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E2660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CE266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E2660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E2660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E2660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E2660" w:rsidRPr="00CE266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E2660" w:rsidRPr="00CE266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CE2660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E2660">
        <w:rPr>
          <w:rFonts w:ascii="Tahoma" w:hAnsi="Tahoma" w:cs="Tahoma"/>
          <w:b/>
          <w:sz w:val="16"/>
          <w:szCs w:val="16"/>
        </w:rPr>
        <w:t>ZP/DK-21/17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CE2660" w:rsidRPr="00CE2660">
        <w:rPr>
          <w:rFonts w:ascii="Tahoma" w:hAnsi="Tahoma" w:cs="Tahoma"/>
          <w:b/>
          <w:sz w:val="16"/>
          <w:szCs w:val="16"/>
        </w:rPr>
        <w:t>ZP/DK-21/17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CE2660" w:rsidRPr="00CE2660">
        <w:rPr>
          <w:rFonts w:ascii="Tahoma" w:hAnsi="Tahoma" w:cs="Tahoma"/>
          <w:b/>
          <w:color w:val="000000"/>
          <w:sz w:val="16"/>
          <w:szCs w:val="16"/>
        </w:rPr>
        <w:t>Dostawa sprzętu sieciowego i serwerów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E2660" w:rsidRPr="00473906" w:rsidTr="006938B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E2660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E2660" w:rsidRPr="00473906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b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87 188.55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2660" w:rsidRPr="00473906" w:rsidRDefault="00CE2660" w:rsidP="006938B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E2660" w:rsidRPr="00473906" w:rsidTr="006938B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E2660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E2660" w:rsidRPr="00473906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SYRIANA Joanna Fischer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80-180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Gdańsk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Kazimierza Porębskiego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28/17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7 503.00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2660" w:rsidRPr="00473906" w:rsidRDefault="00CE2660" w:rsidP="006938B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E2660" w:rsidRPr="00473906" w:rsidTr="006938B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E2660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CE2660" w:rsidRPr="00473906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31 955.40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2660" w:rsidRPr="00473906" w:rsidRDefault="00CE2660" w:rsidP="006938B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E2660" w:rsidRPr="00473906" w:rsidTr="006938B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E2660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CE2660" w:rsidRPr="00473906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b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41 555.55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2660" w:rsidRPr="00473906" w:rsidRDefault="00CE2660" w:rsidP="006938B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E2660" w:rsidRPr="00473906" w:rsidTr="006938B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E2660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CE2660" w:rsidRPr="00473906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b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79 070.55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2660" w:rsidRPr="00473906" w:rsidRDefault="00CE2660" w:rsidP="006938B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E2660" w:rsidRPr="00473906" w:rsidTr="006938B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E2660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CE2660" w:rsidRPr="00473906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b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54 470.55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2660" w:rsidRPr="00473906" w:rsidRDefault="00CE2660" w:rsidP="006938B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E2660" w:rsidRPr="00473906" w:rsidTr="006938B6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E2660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CE2660" w:rsidRPr="00473906" w:rsidRDefault="00CE2660" w:rsidP="006938B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b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CE2660" w:rsidRPr="00473906" w:rsidRDefault="00CE2660" w:rsidP="006938B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660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b/>
                <w:sz w:val="16"/>
                <w:szCs w:val="16"/>
              </w:rPr>
              <w:t>17 078.55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E2660" w:rsidRPr="00473906" w:rsidRDefault="00CE2660" w:rsidP="006938B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E2660" w:rsidRPr="00473906" w:rsidRDefault="00CE2660" w:rsidP="006938B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Serwer  do montażu w szafie 19'' wraz z oprogramowaniem do platformy wirtualizacji usług w sieci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- 2 komplety dla Miejskiej Sieci Komputerowej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SYRIANA Joanna Fischer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Kazimierza Porębskiego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28/17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80-180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Serwer  do montażu w szafie 19'' wraz z oprogramowaniem do platformy wirtualizacji usług w sieci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- 2 komplety dla Miejskiej Sieci Komputerowej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Serwer  do montażu w szafie 19'' wraz z oprogramowaniem do platformy wirtualizacji usług w sieci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- 2 komplety dla Miejskiej Sieci Komputerowej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- 78.76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78,76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Rozbudowa serwerów baz danych HP DL385 G6 dla Miejskiej Sieci Komputerowej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SYRIANA Joanna Fischer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Kazimierza Porębskiego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28/17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80-180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Rozbudowa serwerów baz danych HP DL385 G6 dla Miejskiej Sieci Komputerowej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- 75.31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75,31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Rozbudowa serwerów plików  SGI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InfiniteStorage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NAS 100 dla Miejskiej Sieci Komputerowej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>Przełączniki sieciowe dla Wydziału Zarządzania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>Przełączniki sieciowe dla Wydziału Zarządzania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- 31.71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31,71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Przełącznik dystrybucyjny warstwy L2 i L3 - 2 sztuki dla Miejskiej Sieci Komputerowej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Przełącznik dystrybucyjny warstwy L2 i L3 - 2 sztuki dla Miejskiej Sieci Komputerowej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- 77.25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77,25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Przełącznik sieciowy dostępowy warstwy L2 i L3 - 6 sztuk dla Miejskiej Sieci Komputerowej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Przełącznik sieciowy dostępowy warstwy L2 i L3 - 6 sztuk dla Miejskiej Sieci Komputerowej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81-537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- 29.57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29,57</w:t>
            </w:r>
          </w:p>
        </w:tc>
      </w:tr>
      <w:tr w:rsidR="00CE2660" w:rsidRPr="00473906" w:rsidTr="006938B6">
        <w:tc>
          <w:tcPr>
            <w:tcW w:w="2277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E2660">
              <w:rPr>
                <w:rFonts w:ascii="Tahoma" w:hAnsi="Tahoma" w:cs="Tahoma"/>
                <w:sz w:val="16"/>
                <w:szCs w:val="16"/>
              </w:rPr>
              <w:t xml:space="preserve">Przełącznik sieciowy przemysłowy Ethernet warstwy L2 i L3 - 2 sztuki dla Miejskiej Sieci Komputerowej </w:t>
            </w: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651" w:type="dxa"/>
          </w:tcPr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E2660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CE2660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2660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E2660" w:rsidRPr="00473906" w:rsidRDefault="00CE2660" w:rsidP="006938B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E266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BFA" w:rsidRDefault="00854BFA">
      <w:r>
        <w:separator/>
      </w:r>
    </w:p>
  </w:endnote>
  <w:endnote w:type="continuationSeparator" w:id="0">
    <w:p w:rsidR="00854BFA" w:rsidRDefault="0085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60" w:rsidRDefault="00CE26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C2D0C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C2D0C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60" w:rsidRDefault="00CE26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BFA" w:rsidRDefault="00854BFA">
      <w:r>
        <w:separator/>
      </w:r>
    </w:p>
  </w:footnote>
  <w:footnote w:type="continuationSeparator" w:id="0">
    <w:p w:rsidR="00854BFA" w:rsidRDefault="00854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60" w:rsidRDefault="00CE26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60" w:rsidRDefault="00CE26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660" w:rsidRDefault="00CE26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4BFA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54BFA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CE2660"/>
    <w:rsid w:val="00D06481"/>
    <w:rsid w:val="00D63C9E"/>
    <w:rsid w:val="00D850C8"/>
    <w:rsid w:val="00DA18CF"/>
    <w:rsid w:val="00DA69C2"/>
    <w:rsid w:val="00EB1FD4"/>
    <w:rsid w:val="00EC2D0C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936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2017-10-19T12:09:00Z</dcterms:created>
  <dcterms:modified xsi:type="dcterms:W3CDTF">2017-10-19T12:09:00Z</dcterms:modified>
</cp:coreProperties>
</file>