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231B6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31B6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231B6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31B60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31B60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231B6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31B60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31B6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231B60" w:rsidRPr="00231B60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231B60" w:rsidRPr="00231B60">
        <w:rPr>
          <w:rFonts w:ascii="Tahoma" w:hAnsi="Tahoma" w:cs="Tahoma"/>
          <w:b/>
          <w:sz w:val="16"/>
          <w:szCs w:val="16"/>
        </w:rPr>
        <w:t>Dostawa sprzętu komputerowego dla Wydziału Budownictwa Politechniki Częstochowskiej w ramach projektu "Zaawansowane techniki wytwarzania elementów struktury płatowca przy wykorzystaniu innowacyjnej technologii FSW"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231B60" w:rsidRPr="00231B60">
        <w:rPr>
          <w:rFonts w:ascii="Tahoma" w:hAnsi="Tahoma" w:cs="Tahoma"/>
          <w:b/>
          <w:sz w:val="16"/>
          <w:szCs w:val="16"/>
        </w:rPr>
        <w:t>ZP/DK-23/17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303E55" w:rsidRPr="00E35A89" w:rsidTr="00036A09">
        <w:trPr>
          <w:trHeight w:val="704"/>
        </w:trPr>
        <w:tc>
          <w:tcPr>
            <w:tcW w:w="8044" w:type="dxa"/>
            <w:vAlign w:val="center"/>
          </w:tcPr>
          <w:p w:rsidR="00303E55" w:rsidRPr="00E35A89" w:rsidRDefault="00303E55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03E55" w:rsidRPr="00E35A89" w:rsidTr="0073658A">
        <w:tc>
          <w:tcPr>
            <w:tcW w:w="8044" w:type="dxa"/>
          </w:tcPr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31B60">
              <w:rPr>
                <w:rFonts w:ascii="Tahoma" w:hAnsi="Tahoma" w:cs="Tahoma"/>
                <w:sz w:val="16"/>
                <w:szCs w:val="16"/>
              </w:rPr>
              <w:t>Dostawa sprzętu komputerowego dla Wydziału Budownictwa Politechniki Częstochowskiej w ramach projektu "Zaawansowane techniki wytwarzania elementów struktury płatowca przy wykorzystaniu innowacyjnej technologii FSW"</w:t>
            </w:r>
          </w:p>
          <w:p w:rsidR="00303E55" w:rsidRDefault="00303E55" w:rsidP="0073658A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03E55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31B60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03E55" w:rsidRPr="00E35A89" w:rsidRDefault="00303E55" w:rsidP="0073658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03E55" w:rsidRDefault="00303E55" w:rsidP="007365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03E55" w:rsidRDefault="00303E55" w:rsidP="0073658A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03E55" w:rsidRPr="003B417C" w:rsidRDefault="00303E55" w:rsidP="0073658A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03E55" w:rsidRPr="00E35A89" w:rsidRDefault="00303E55" w:rsidP="0073658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default" r:id="rId9"/>
      <w:footerReference w:type="default" r:id="rId10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6AA" w:rsidRDefault="000276AA">
      <w:r>
        <w:separator/>
      </w:r>
    </w:p>
  </w:endnote>
  <w:endnote w:type="continuationSeparator" w:id="0">
    <w:p w:rsidR="000276AA" w:rsidRDefault="00027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F5CA3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6AA" w:rsidRDefault="000276AA">
      <w:r>
        <w:separator/>
      </w:r>
    </w:p>
  </w:footnote>
  <w:footnote w:type="continuationSeparator" w:id="0">
    <w:p w:rsidR="000276AA" w:rsidRDefault="000276AA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2F5CA3" w:rsidTr="002F5CA3">
      <w:tc>
        <w:tcPr>
          <w:tcW w:w="9923" w:type="dxa"/>
          <w:hideMark/>
        </w:tcPr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3235"/>
            <w:gridCol w:w="3236"/>
            <w:gridCol w:w="3236"/>
          </w:tblGrid>
          <w:tr w:rsidR="002F5CA3">
            <w:tc>
              <w:tcPr>
                <w:tcW w:w="1666" w:type="pct"/>
                <w:vAlign w:val="center"/>
                <w:hideMark/>
              </w:tcPr>
              <w:p w:rsidR="002F5CA3" w:rsidRDefault="002F5CA3">
                <w:pPr>
                  <w:pStyle w:val="Nagwek"/>
                  <w:spacing w:line="276" w:lineRule="auto"/>
                  <w:ind w:hanging="148"/>
                  <w:rPr>
                    <w:rFonts w:ascii="Calibri" w:eastAsia="Calibri" w:hAnsi="Calibri"/>
                    <w:sz w:val="22"/>
                    <w:szCs w:val="22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az 11" o:spid="_x0000_i1025" type="#_x0000_t75" style="width:95.45pt;height:33.05pt;visibility:visible">
                      <v:imagedata r:id="rId1" o:title=""/>
                    </v:shape>
                  </w:pict>
                </w:r>
              </w:p>
            </w:tc>
            <w:tc>
              <w:tcPr>
                <w:tcW w:w="1667" w:type="pct"/>
                <w:hideMark/>
              </w:tcPr>
              <w:p w:rsidR="002F5CA3" w:rsidRDefault="002F5CA3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 id="Obraz 9" o:spid="_x0000_i1026" type="#_x0000_t75" style="width:28.25pt;height:33.05pt;visibility:visible">
                      <v:imagedata r:id="rId2" o:title=""/>
                    </v:shape>
                  </w:pict>
                </w:r>
              </w:p>
            </w:tc>
            <w:tc>
              <w:tcPr>
                <w:tcW w:w="1667" w:type="pct"/>
                <w:vAlign w:val="center"/>
                <w:hideMark/>
              </w:tcPr>
              <w:p w:rsidR="002F5CA3" w:rsidRDefault="002F5CA3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 id="Obraz 7" o:spid="_x0000_i1027" type="#_x0000_t75" style="width:136pt;height:33.05pt;visibility:visible">
                      <v:imagedata r:id="rId3" o:title=""/>
                    </v:shape>
                  </w:pict>
                </w:r>
              </w:p>
            </w:tc>
          </w:tr>
        </w:tbl>
        <w:p w:rsidR="002F5CA3" w:rsidRDefault="002F5CA3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Zaawansowane techniki wytwarzania elementów struktury płatowca przy wykorzystaniu innowacyjnej technologii FSW</w:t>
          </w:r>
        </w:p>
        <w:p w:rsidR="002F5CA3" w:rsidRDefault="002F5CA3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Fundusze Europejskie – dla rozwoju innowacyjnej gospodarki</w:t>
          </w:r>
        </w:p>
        <w:p w:rsidR="002F5CA3" w:rsidRDefault="002F5CA3">
          <w:pPr>
            <w:pStyle w:val="Nagwek"/>
            <w:pBdr>
              <w:bottom w:val="single" w:sz="4" w:space="1" w:color="auto"/>
            </w:pBdr>
            <w:tabs>
              <w:tab w:val="clear" w:pos="4536"/>
              <w:tab w:val="clear" w:pos="9072"/>
              <w:tab w:val="right" w:pos="9638"/>
            </w:tabs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FAST_FSW</w:t>
          </w:r>
          <w:r>
            <w:rPr>
              <w:rFonts w:ascii="Arial" w:hAnsi="Arial" w:cs="Arial"/>
              <w:b/>
              <w:bCs/>
              <w:color w:val="000000"/>
            </w:rPr>
            <w:tab/>
            <w:t>Nr INNOLOT/I/4/NCBR/2013</w:t>
          </w:r>
        </w:p>
      </w:tc>
    </w:tr>
  </w:tbl>
  <w:p w:rsidR="00231B60" w:rsidRDefault="00231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6AA"/>
    <w:rsid w:val="000276AA"/>
    <w:rsid w:val="00036A09"/>
    <w:rsid w:val="000F18FA"/>
    <w:rsid w:val="00172873"/>
    <w:rsid w:val="00180C76"/>
    <w:rsid w:val="00231B60"/>
    <w:rsid w:val="00267AD0"/>
    <w:rsid w:val="002F5CA3"/>
    <w:rsid w:val="003016B9"/>
    <w:rsid w:val="00301A06"/>
    <w:rsid w:val="00303E55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aliases w:val="Nagłówek strony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NagwekZnak">
    <w:name w:val="Nagłówek Znak"/>
    <w:aliases w:val="Nagłówek strony Znak"/>
    <w:link w:val="Nagwek"/>
    <w:locked/>
    <w:rsid w:val="002F5CA3"/>
  </w:style>
  <w:style w:type="paragraph" w:styleId="Tekstdymka">
    <w:name w:val="Balloon Text"/>
    <w:basedOn w:val="Normalny"/>
    <w:link w:val="TekstdymkaZnak"/>
    <w:rsid w:val="002F5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F5C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57198-D90C-46B2-8450-F3715B86A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2017-10-04T12:10:00Z</cp:lastPrinted>
  <dcterms:created xsi:type="dcterms:W3CDTF">2017-10-04T12:11:00Z</dcterms:created>
  <dcterms:modified xsi:type="dcterms:W3CDTF">2017-10-04T12:11:00Z</dcterms:modified>
</cp:coreProperties>
</file>