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22769" w:rsidRPr="00222769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22769" w:rsidRPr="00222769">
        <w:rPr>
          <w:rFonts w:ascii="Times New Roman" w:hAnsi="Times New Roman"/>
          <w:b/>
        </w:rPr>
        <w:t>ZP/RB-29/17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22769" w:rsidRPr="0022276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22769" w:rsidRPr="0022276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22769" w:rsidRPr="0022276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22769" w:rsidRPr="0022276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22769" w:rsidRPr="00222769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222769" w:rsidRPr="00222769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222769" w:rsidRPr="00222769">
        <w:rPr>
          <w:rFonts w:ascii="Times New Roman" w:hAnsi="Times New Roman"/>
          <w:b/>
          <w:sz w:val="24"/>
          <w:szCs w:val="24"/>
        </w:rPr>
        <w:t>Remont pomieszczeń Instytutu Inteligentnych Systemów Informatycznych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222769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CEA" w:rsidRDefault="00682CEA" w:rsidP="0038231F">
      <w:pPr>
        <w:spacing w:after="0" w:line="240" w:lineRule="auto"/>
      </w:pPr>
      <w:r>
        <w:separator/>
      </w:r>
    </w:p>
  </w:endnote>
  <w:endnote w:type="continuationSeparator" w:id="0">
    <w:p w:rsidR="00682CEA" w:rsidRDefault="00682C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769" w:rsidRDefault="002227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E2C1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E2C1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769" w:rsidRDefault="002227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CEA" w:rsidRDefault="00682CEA" w:rsidP="0038231F">
      <w:pPr>
        <w:spacing w:after="0" w:line="240" w:lineRule="auto"/>
      </w:pPr>
      <w:r>
        <w:separator/>
      </w:r>
    </w:p>
  </w:footnote>
  <w:footnote w:type="continuationSeparator" w:id="0">
    <w:p w:rsidR="00682CEA" w:rsidRDefault="00682CE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769" w:rsidRDefault="002227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769" w:rsidRDefault="002227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769" w:rsidRDefault="002227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2CEA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22769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2CEA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E2C1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6E4B5AE-383A-4A5D-8CFB-68FF3B2C2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6885A-3281-4382-A235-4EE4943E8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2017-10-05T07:28:00Z</dcterms:created>
  <dcterms:modified xsi:type="dcterms:W3CDTF">2017-10-05T07:28:00Z</dcterms:modified>
</cp:coreProperties>
</file>