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452C" w:rsidRPr="00EC452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C452C" w:rsidRPr="00EC452C">
        <w:rPr>
          <w:rFonts w:ascii="Times New Roman" w:hAnsi="Times New Roman"/>
          <w:b/>
        </w:rPr>
        <w:t>ZP/RB-28/17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452C" w:rsidRPr="00EC452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452C" w:rsidRPr="00EC452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C452C" w:rsidRPr="00EC452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C452C" w:rsidRPr="00EC452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C452C" w:rsidRPr="00EC452C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EC452C" w:rsidRPr="00EC452C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C452C" w:rsidRPr="00EC452C">
        <w:rPr>
          <w:rFonts w:ascii="Times New Roman" w:hAnsi="Times New Roman"/>
          <w:b/>
          <w:sz w:val="24"/>
          <w:szCs w:val="24"/>
        </w:rPr>
        <w:t>Prace budowlane na parterze w segmencie A budynku głównego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C452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C452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AE7" w:rsidRDefault="00170AE7" w:rsidP="0038231F">
      <w:pPr>
        <w:spacing w:after="0" w:line="240" w:lineRule="auto"/>
      </w:pPr>
      <w:r>
        <w:separator/>
      </w:r>
    </w:p>
  </w:endnote>
  <w:endnote w:type="continuationSeparator" w:id="0">
    <w:p w:rsidR="00170AE7" w:rsidRDefault="00170A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52C" w:rsidRDefault="00EC45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0E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0E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52C" w:rsidRDefault="00EC45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AE7" w:rsidRDefault="00170AE7" w:rsidP="0038231F">
      <w:pPr>
        <w:spacing w:after="0" w:line="240" w:lineRule="auto"/>
      </w:pPr>
      <w:r>
        <w:separator/>
      </w:r>
    </w:p>
  </w:footnote>
  <w:footnote w:type="continuationSeparator" w:id="0">
    <w:p w:rsidR="00170AE7" w:rsidRDefault="00170A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52C" w:rsidRDefault="00EC45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52C" w:rsidRDefault="00EC45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52C" w:rsidRDefault="00EC45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AE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0AE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0E8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52C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E25847-BAC8-4FFD-AF85-0AC6B12B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A1AAF-06D1-4EDD-BE35-4FD2AEA0A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2017-09-29T07:24:00Z</dcterms:created>
  <dcterms:modified xsi:type="dcterms:W3CDTF">2017-09-29T07:24:00Z</dcterms:modified>
</cp:coreProperties>
</file>