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B0F02" w:rsidRPr="005B0F0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B0F02" w:rsidRPr="005B0F02">
        <w:rPr>
          <w:b/>
          <w:sz w:val="24"/>
        </w:rPr>
        <w:t>ZP/RB-27/17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B0F02" w:rsidRPr="005B0F02">
        <w:rPr>
          <w:b/>
        </w:rPr>
        <w:t>przetarg nieograniczony</w:t>
      </w:r>
      <w:r w:rsidR="00753DC1">
        <w:t xml:space="preserve"> na:</w:t>
      </w:r>
    </w:p>
    <w:p w:rsidR="0000184A" w:rsidRDefault="005B0F0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B0F02">
        <w:rPr>
          <w:b/>
          <w:sz w:val="24"/>
          <w:szCs w:val="24"/>
        </w:rPr>
        <w:t>Prace remontowe w Domu Studenta nr 7 Herkules - Remont pokoi na IIIp, IVp i Vp w DS.-7 "Herkules",  Remont instalacji sygnalizacji pożaru w obiekcie na IIIp, IVp, Vp, VIp w DS.-7 "Herkules"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B0F02" w:rsidRPr="005B0F02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B0F02" w:rsidRPr="005B0F02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B0F02" w:rsidRPr="005B0F02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A0F" w:rsidRDefault="007A2A0F">
      <w:r>
        <w:separator/>
      </w:r>
    </w:p>
  </w:endnote>
  <w:endnote w:type="continuationSeparator" w:id="0">
    <w:p w:rsidR="007A2A0F" w:rsidRDefault="007A2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F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F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F02" w:rsidRDefault="005B0F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A0F" w:rsidRDefault="007A2A0F">
      <w:r>
        <w:separator/>
      </w:r>
    </w:p>
  </w:footnote>
  <w:footnote w:type="continuationSeparator" w:id="0">
    <w:p w:rsidR="007A2A0F" w:rsidRDefault="007A2A0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F02" w:rsidRDefault="005B0F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F02" w:rsidRDefault="005B0F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F02" w:rsidRDefault="005B0F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2A0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0F02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2A0F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046D4A-35DD-4C02-874A-B950608D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0BA5B-DA98-42EE-80AA-54FC23BC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2017-09-28T07:36:00Z</dcterms:created>
  <dcterms:modified xsi:type="dcterms:W3CDTF">2017-09-28T07:36:00Z</dcterms:modified>
</cp:coreProperties>
</file>