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9D6FA7" w:rsidP="001A443E">
      <w:pPr>
        <w:jc w:val="right"/>
        <w:rPr>
          <w:b/>
          <w:bCs/>
          <w:sz w:val="24"/>
        </w:rPr>
      </w:pPr>
      <w:r w:rsidRPr="009D6FA7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D6FA7">
        <w:rPr>
          <w:sz w:val="24"/>
        </w:rPr>
        <w:t>2017-09-28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D6FA7" w:rsidP="0018613E">
      <w:pPr>
        <w:spacing w:after="40"/>
        <w:rPr>
          <w:b/>
          <w:bCs/>
          <w:sz w:val="24"/>
        </w:rPr>
      </w:pPr>
      <w:r w:rsidRPr="009D6FA7">
        <w:rPr>
          <w:b/>
          <w:bCs/>
          <w:sz w:val="24"/>
        </w:rPr>
        <w:t>Politechnika Częstochowska</w:t>
      </w:r>
    </w:p>
    <w:p w:rsidR="00A80738" w:rsidRPr="0018613E" w:rsidRDefault="009D6FA7" w:rsidP="00A80738">
      <w:pPr>
        <w:rPr>
          <w:bCs/>
          <w:sz w:val="24"/>
        </w:rPr>
      </w:pPr>
      <w:r w:rsidRPr="009D6FA7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D6FA7">
        <w:rPr>
          <w:bCs/>
          <w:sz w:val="24"/>
        </w:rPr>
        <w:t>69</w:t>
      </w:r>
    </w:p>
    <w:p w:rsidR="00A80738" w:rsidRPr="0018613E" w:rsidRDefault="009D6FA7" w:rsidP="00A80738">
      <w:pPr>
        <w:rPr>
          <w:bCs/>
          <w:sz w:val="24"/>
        </w:rPr>
      </w:pPr>
      <w:r w:rsidRPr="009D6FA7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D6FA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D6FA7" w:rsidRPr="009D6FA7">
        <w:rPr>
          <w:b/>
          <w:sz w:val="24"/>
          <w:szCs w:val="24"/>
        </w:rPr>
        <w:t>ZP/DK-21/17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D6FA7" w:rsidRPr="009D6FA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D6FA7" w:rsidP="00CB5EDB">
      <w:pPr>
        <w:pStyle w:val="Tekstpodstawowywcity"/>
        <w:spacing w:before="120" w:after="240"/>
        <w:ind w:firstLine="0"/>
        <w:jc w:val="center"/>
      </w:pPr>
      <w:r w:rsidRPr="009D6FA7">
        <w:rPr>
          <w:b/>
        </w:rPr>
        <w:t>Dostawa sprzętu sieciowego i serwerów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D6FA7" w:rsidRPr="009D6FA7">
        <w:rPr>
          <w:sz w:val="24"/>
          <w:szCs w:val="24"/>
        </w:rPr>
        <w:t>(t.j.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D6FA7" w:rsidRPr="009D6FA7">
        <w:rPr>
          <w:sz w:val="24"/>
          <w:szCs w:val="24"/>
        </w:rPr>
        <w:t>03/10/2017</w:t>
      </w:r>
      <w:r w:rsidRPr="00FF4AB1">
        <w:rPr>
          <w:sz w:val="24"/>
          <w:szCs w:val="24"/>
        </w:rPr>
        <w:t xml:space="preserve"> o godz. </w:t>
      </w:r>
      <w:r w:rsidR="009D6FA7" w:rsidRPr="009D6FA7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D6FA7" w:rsidRPr="006646D9" w:rsidTr="00E316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FA7" w:rsidRPr="00A3048A" w:rsidRDefault="009D6FA7" w:rsidP="00E3164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6FA7">
              <w:rPr>
                <w:sz w:val="24"/>
                <w:szCs w:val="24"/>
              </w:rPr>
              <w:t>części 1 zamówienia w wysokości 93 480.00 zł brutto;</w:t>
            </w:r>
          </w:p>
        </w:tc>
      </w:tr>
      <w:tr w:rsidR="009D6FA7" w:rsidRPr="006646D9" w:rsidTr="00E316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FA7" w:rsidRPr="00A3048A" w:rsidRDefault="009D6FA7" w:rsidP="00E3164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6FA7">
              <w:rPr>
                <w:sz w:val="24"/>
                <w:szCs w:val="24"/>
              </w:rPr>
              <w:t>części 2 zamówienia w wysokości 12 300.00 zł brutto;</w:t>
            </w:r>
          </w:p>
        </w:tc>
      </w:tr>
      <w:tr w:rsidR="009D6FA7" w:rsidRPr="006646D9" w:rsidTr="00E316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FA7" w:rsidRPr="00A3048A" w:rsidRDefault="009D6FA7" w:rsidP="00E3164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6FA7">
              <w:rPr>
                <w:sz w:val="24"/>
                <w:szCs w:val="24"/>
              </w:rPr>
              <w:t>części 3 zamówienia w wysokości 22 755.00 zł brutto;</w:t>
            </w:r>
          </w:p>
        </w:tc>
      </w:tr>
      <w:tr w:rsidR="009D6FA7" w:rsidRPr="006646D9" w:rsidTr="00E316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FA7" w:rsidRPr="00A3048A" w:rsidRDefault="009D6FA7" w:rsidP="00E3164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6FA7">
              <w:rPr>
                <w:sz w:val="24"/>
                <w:szCs w:val="24"/>
              </w:rPr>
              <w:t>części 4 zamówienia w wysokości 60 000.00 zł brutto;</w:t>
            </w:r>
          </w:p>
        </w:tc>
      </w:tr>
      <w:tr w:rsidR="009D6FA7" w:rsidRPr="006646D9" w:rsidTr="00E316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FA7" w:rsidRPr="00A3048A" w:rsidRDefault="009D6FA7" w:rsidP="00E3164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6FA7">
              <w:rPr>
                <w:sz w:val="24"/>
                <w:szCs w:val="24"/>
              </w:rPr>
              <w:t>części 5 zamówienia w wysokości 142 680.00 zł brutto;</w:t>
            </w:r>
          </w:p>
        </w:tc>
      </w:tr>
      <w:tr w:rsidR="009D6FA7" w:rsidRPr="006646D9" w:rsidTr="00E316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FA7" w:rsidRPr="00A3048A" w:rsidRDefault="009D6FA7" w:rsidP="00E3164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6FA7">
              <w:rPr>
                <w:sz w:val="24"/>
                <w:szCs w:val="24"/>
              </w:rPr>
              <w:t>części 6 zamówienia w wysokości 54 612.00 zł brutto;</w:t>
            </w:r>
          </w:p>
        </w:tc>
      </w:tr>
      <w:tr w:rsidR="009D6FA7" w:rsidRPr="006646D9" w:rsidTr="00E316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FA7" w:rsidRPr="00A3048A" w:rsidRDefault="009D6FA7" w:rsidP="00E3164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D6FA7">
              <w:rPr>
                <w:sz w:val="24"/>
                <w:szCs w:val="24"/>
              </w:rPr>
              <w:t>części 7 zamówienia w wysokości 12 300.00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2551"/>
        <w:gridCol w:w="1276"/>
        <w:gridCol w:w="1276"/>
        <w:gridCol w:w="1134"/>
        <w:gridCol w:w="1417"/>
      </w:tblGrid>
      <w:tr w:rsidR="00C94D43" w:rsidRPr="00075CD0" w:rsidTr="00552A5C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552A5C" w:rsidP="00075CD0">
            <w:pPr>
              <w:jc w:val="center"/>
            </w:pPr>
            <w:r>
              <w:t>Zad.</w:t>
            </w:r>
            <w:bookmarkStart w:id="0" w:name="_GoBack"/>
            <w:bookmarkEnd w:id="0"/>
          </w:p>
        </w:tc>
        <w:tc>
          <w:tcPr>
            <w:tcW w:w="2551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1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SYRIANA Joanna Fischer</w:t>
            </w:r>
          </w:p>
          <w:p w:rsidR="009D6FA7" w:rsidRPr="00CB5EDB" w:rsidRDefault="009D6FA7" w:rsidP="00E3164A">
            <w:r w:rsidRPr="009D6FA7">
              <w:t>Kazimierza Porębskiego</w:t>
            </w:r>
            <w:r w:rsidRPr="00CB5EDB">
              <w:t xml:space="preserve"> </w:t>
            </w:r>
            <w:r w:rsidRPr="009D6FA7">
              <w:t>28/17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80-180</w:t>
            </w:r>
            <w:r w:rsidRPr="00CB5EDB">
              <w:t xml:space="preserve"> </w:t>
            </w:r>
            <w:r w:rsidRPr="009D6FA7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67 896.00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2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SYRIANA Joanna Fischer</w:t>
            </w:r>
          </w:p>
          <w:p w:rsidR="009D6FA7" w:rsidRPr="00CB5EDB" w:rsidRDefault="009D6FA7" w:rsidP="00E3164A">
            <w:r w:rsidRPr="009D6FA7">
              <w:t>Kazimierza Porębskiego</w:t>
            </w:r>
            <w:r w:rsidRPr="00CB5EDB">
              <w:t xml:space="preserve"> </w:t>
            </w:r>
            <w:r w:rsidRPr="009D6FA7">
              <w:t>28/17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80-180</w:t>
            </w:r>
            <w:r w:rsidRPr="00CB5EDB">
              <w:t xml:space="preserve"> </w:t>
            </w:r>
            <w:r w:rsidRPr="009D6FA7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7 503.00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1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BIS Karol Kowalski</w:t>
            </w:r>
          </w:p>
          <w:p w:rsidR="009D6FA7" w:rsidRPr="00CB5EDB" w:rsidRDefault="009D6FA7" w:rsidP="00E3164A">
            <w:r w:rsidRPr="009D6FA7">
              <w:t>Al. Niepodległości</w:t>
            </w:r>
            <w:r w:rsidRPr="00CB5EDB">
              <w:t xml:space="preserve"> </w:t>
            </w:r>
            <w:r w:rsidRPr="009D6FA7">
              <w:t>41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42-200</w:t>
            </w:r>
            <w:r w:rsidRPr="00CB5EDB">
              <w:t xml:space="preserve"> </w:t>
            </w:r>
            <w:r w:rsidRPr="009D6FA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110 700.00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2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BIS Karol Kowalski</w:t>
            </w:r>
          </w:p>
          <w:p w:rsidR="009D6FA7" w:rsidRPr="00CB5EDB" w:rsidRDefault="009D6FA7" w:rsidP="00E3164A">
            <w:r w:rsidRPr="009D6FA7">
              <w:t>Al. Niepodległości</w:t>
            </w:r>
            <w:r w:rsidRPr="00CB5EDB">
              <w:t xml:space="preserve"> </w:t>
            </w:r>
            <w:r w:rsidRPr="009D6FA7">
              <w:t>41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lastRenderedPageBreak/>
              <w:t>42-200</w:t>
            </w:r>
            <w:r w:rsidRPr="00CB5EDB">
              <w:t xml:space="preserve"> </w:t>
            </w:r>
            <w:r w:rsidRPr="009D6FA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lastRenderedPageBreak/>
              <w:t>9 963.00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 xml:space="preserve">zgodnie z </w:t>
            </w:r>
            <w:r w:rsidRPr="009D6FA7">
              <w:lastRenderedPageBreak/>
              <w:t>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lastRenderedPageBreak/>
              <w:t xml:space="preserve">24 </w:t>
            </w:r>
            <w:r w:rsidRPr="009D6FA7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lastRenderedPageBreak/>
              <w:t xml:space="preserve">zgodnie z </w:t>
            </w:r>
            <w:r w:rsidRPr="009D6FA7">
              <w:lastRenderedPageBreak/>
              <w:t>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lastRenderedPageBreak/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BIS Karol Kowalski</w:t>
            </w:r>
          </w:p>
          <w:p w:rsidR="009D6FA7" w:rsidRPr="00CB5EDB" w:rsidRDefault="009D6FA7" w:rsidP="00E3164A">
            <w:r w:rsidRPr="009D6FA7">
              <w:t>Al. Niepodległości</w:t>
            </w:r>
            <w:r w:rsidRPr="00CB5EDB">
              <w:t xml:space="preserve"> </w:t>
            </w:r>
            <w:r w:rsidRPr="009D6FA7">
              <w:t>41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42-200</w:t>
            </w:r>
            <w:r w:rsidRPr="00CB5EDB">
              <w:t xml:space="preserve"> </w:t>
            </w:r>
            <w:r w:rsidRPr="009D6FA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31 955.40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4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Koma Nord sp. z o.o.</w:t>
            </w:r>
          </w:p>
          <w:p w:rsidR="009D6FA7" w:rsidRPr="00CB5EDB" w:rsidRDefault="009D6FA7" w:rsidP="00E3164A">
            <w:r w:rsidRPr="009D6FA7">
              <w:t>Łużycka</w:t>
            </w:r>
            <w:r w:rsidRPr="00CB5EDB">
              <w:t xml:space="preserve"> </w:t>
            </w:r>
            <w:r w:rsidRPr="009D6FA7">
              <w:t>2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81-537</w:t>
            </w:r>
            <w:r w:rsidRPr="00CB5EDB">
              <w:t xml:space="preserve"> </w:t>
            </w:r>
            <w:r w:rsidRPr="009D6FA7">
              <w:t>Gdynia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131 068.81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limited lifetime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5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Koma Nord sp. z o.o.</w:t>
            </w:r>
          </w:p>
          <w:p w:rsidR="009D6FA7" w:rsidRPr="00CB5EDB" w:rsidRDefault="009D6FA7" w:rsidP="00E3164A">
            <w:r w:rsidRPr="009D6FA7">
              <w:t>Łużycka</w:t>
            </w:r>
            <w:r w:rsidRPr="00CB5EDB">
              <w:t xml:space="preserve"> </w:t>
            </w:r>
            <w:r w:rsidRPr="009D6FA7">
              <w:t>2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81-537</w:t>
            </w:r>
            <w:r w:rsidRPr="00CB5EDB">
              <w:t xml:space="preserve"> </w:t>
            </w:r>
            <w:r w:rsidRPr="009D6FA7">
              <w:t>Gdynia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102 356.65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6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Koma Nord sp. z o.o.</w:t>
            </w:r>
          </w:p>
          <w:p w:rsidR="009D6FA7" w:rsidRPr="00CB5EDB" w:rsidRDefault="009D6FA7" w:rsidP="00E3164A">
            <w:r w:rsidRPr="009D6FA7">
              <w:t>Łużycka</w:t>
            </w:r>
            <w:r w:rsidRPr="00CB5EDB">
              <w:t xml:space="preserve"> </w:t>
            </w:r>
            <w:r w:rsidRPr="009D6FA7">
              <w:t>2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81-537</w:t>
            </w:r>
            <w:r w:rsidRPr="00CB5EDB">
              <w:t xml:space="preserve"> </w:t>
            </w:r>
            <w:r w:rsidRPr="009D6FA7">
              <w:t>Gdynia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184 215.44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1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Tritech Networks Sp. z o.o.</w:t>
            </w:r>
          </w:p>
          <w:p w:rsidR="009D6FA7" w:rsidRPr="00CB5EDB" w:rsidRDefault="009D6FA7" w:rsidP="00E3164A">
            <w:r w:rsidRPr="009D6FA7">
              <w:t>Żeliwna</w:t>
            </w:r>
            <w:r w:rsidRPr="00CB5EDB">
              <w:t xml:space="preserve"> </w:t>
            </w:r>
            <w:r w:rsidRPr="009D6FA7">
              <w:t>38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40-599</w:t>
            </w:r>
            <w:r w:rsidRPr="00CB5EDB">
              <w:t xml:space="preserve"> </w:t>
            </w:r>
            <w:r w:rsidRPr="009D6FA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87 188.55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4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Tritech Networks Sp. z o.o.</w:t>
            </w:r>
          </w:p>
          <w:p w:rsidR="009D6FA7" w:rsidRPr="00CB5EDB" w:rsidRDefault="009D6FA7" w:rsidP="00E3164A">
            <w:r w:rsidRPr="009D6FA7">
              <w:t>Żeliwna</w:t>
            </w:r>
            <w:r w:rsidRPr="00CB5EDB">
              <w:t xml:space="preserve"> </w:t>
            </w:r>
            <w:r w:rsidRPr="009D6FA7">
              <w:t>38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40-599</w:t>
            </w:r>
            <w:r w:rsidRPr="00CB5EDB">
              <w:t xml:space="preserve"> </w:t>
            </w:r>
            <w:r w:rsidRPr="009D6FA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41 555.55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5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Tritech Networks Sp. z o.o.</w:t>
            </w:r>
          </w:p>
          <w:p w:rsidR="009D6FA7" w:rsidRPr="00CB5EDB" w:rsidRDefault="009D6FA7" w:rsidP="00E3164A">
            <w:r w:rsidRPr="009D6FA7">
              <w:t>Żeliwna</w:t>
            </w:r>
            <w:r w:rsidRPr="00CB5EDB">
              <w:t xml:space="preserve"> </w:t>
            </w:r>
            <w:r w:rsidRPr="009D6FA7">
              <w:t>38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40-599</w:t>
            </w:r>
            <w:r w:rsidRPr="00CB5EDB">
              <w:t xml:space="preserve"> </w:t>
            </w:r>
            <w:r w:rsidRPr="009D6FA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79 070.55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6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Tritech Networks Sp. z o.o.</w:t>
            </w:r>
          </w:p>
          <w:p w:rsidR="009D6FA7" w:rsidRPr="00CB5EDB" w:rsidRDefault="009D6FA7" w:rsidP="00E3164A">
            <w:r w:rsidRPr="009D6FA7">
              <w:t>Żeliwna</w:t>
            </w:r>
            <w:r w:rsidRPr="00CB5EDB">
              <w:t xml:space="preserve"> </w:t>
            </w:r>
            <w:r w:rsidRPr="009D6FA7">
              <w:t>38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40-599</w:t>
            </w:r>
            <w:r w:rsidRPr="00CB5EDB">
              <w:t xml:space="preserve"> </w:t>
            </w:r>
            <w:r w:rsidRPr="009D6FA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54 470.55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  <w:tr w:rsidR="009D6FA7" w:rsidRPr="00075CD0" w:rsidTr="00552A5C"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7</w:t>
            </w:r>
          </w:p>
        </w:tc>
        <w:tc>
          <w:tcPr>
            <w:tcW w:w="2551" w:type="dxa"/>
            <w:shd w:val="clear" w:color="auto" w:fill="auto"/>
          </w:tcPr>
          <w:p w:rsidR="009D6FA7" w:rsidRPr="00CB5EDB" w:rsidRDefault="009D6FA7" w:rsidP="00E3164A">
            <w:pPr>
              <w:spacing w:before="40"/>
            </w:pPr>
            <w:r w:rsidRPr="009D6FA7">
              <w:t>Tritech Networks Sp. z o.o.</w:t>
            </w:r>
          </w:p>
          <w:p w:rsidR="009D6FA7" w:rsidRPr="00CB5EDB" w:rsidRDefault="009D6FA7" w:rsidP="00E3164A">
            <w:r w:rsidRPr="009D6FA7">
              <w:t>Żeliwna</w:t>
            </w:r>
            <w:r w:rsidRPr="00CB5EDB">
              <w:t xml:space="preserve"> </w:t>
            </w:r>
            <w:r w:rsidRPr="009D6FA7">
              <w:t>38</w:t>
            </w:r>
            <w:r w:rsidRPr="00CB5EDB">
              <w:t xml:space="preserve"> </w:t>
            </w:r>
          </w:p>
          <w:p w:rsidR="009D6FA7" w:rsidRPr="00CB5EDB" w:rsidRDefault="009D6FA7" w:rsidP="00E3164A">
            <w:pPr>
              <w:spacing w:before="40" w:after="40"/>
              <w:jc w:val="both"/>
            </w:pPr>
            <w:r w:rsidRPr="009D6FA7">
              <w:t>40-599</w:t>
            </w:r>
            <w:r w:rsidRPr="00CB5EDB">
              <w:t xml:space="preserve"> </w:t>
            </w:r>
            <w:r w:rsidRPr="009D6FA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17 078.55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6FA7" w:rsidRPr="00CB5EDB" w:rsidRDefault="009D6FA7" w:rsidP="00E3164A">
            <w:pPr>
              <w:spacing w:before="120" w:after="120"/>
              <w:jc w:val="center"/>
            </w:pPr>
            <w:r w:rsidRPr="009D6FA7">
              <w:t>zgodnie z SIWZ</w:t>
            </w:r>
          </w:p>
        </w:tc>
      </w:tr>
    </w:tbl>
    <w:p w:rsidR="00C236D3" w:rsidRDefault="00C236D3" w:rsidP="00552A5C">
      <w:pPr>
        <w:spacing w:before="120" w:after="120"/>
        <w:jc w:val="both"/>
      </w:pPr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075" w:rsidRDefault="006F6075">
      <w:r>
        <w:separator/>
      </w:r>
    </w:p>
  </w:endnote>
  <w:endnote w:type="continuationSeparator" w:id="0">
    <w:p w:rsidR="006F6075" w:rsidRDefault="006F6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2A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2A5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2A5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075" w:rsidRDefault="006F6075">
      <w:r>
        <w:separator/>
      </w:r>
    </w:p>
  </w:footnote>
  <w:footnote w:type="continuationSeparator" w:id="0">
    <w:p w:rsidR="006F6075" w:rsidRDefault="006F6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FA7" w:rsidRDefault="009D6F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FA7" w:rsidRDefault="009D6F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FA7" w:rsidRDefault="009D6F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6075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52A5C"/>
    <w:rsid w:val="00617D11"/>
    <w:rsid w:val="00647371"/>
    <w:rsid w:val="00651764"/>
    <w:rsid w:val="00666480"/>
    <w:rsid w:val="0069085C"/>
    <w:rsid w:val="006F6075"/>
    <w:rsid w:val="00861E75"/>
    <w:rsid w:val="00864EE2"/>
    <w:rsid w:val="008B02BA"/>
    <w:rsid w:val="009D6FA7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52A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52A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456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2017-09-28T12:17:00Z</cp:lastPrinted>
  <dcterms:created xsi:type="dcterms:W3CDTF">2017-09-28T12:17:00Z</dcterms:created>
  <dcterms:modified xsi:type="dcterms:W3CDTF">2017-09-28T12:17:00Z</dcterms:modified>
</cp:coreProperties>
</file>