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CE6BC0" w:rsidRPr="00CE6BC0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E6BC0" w:rsidRPr="00CE6BC0">
        <w:rPr>
          <w:sz w:val="24"/>
          <w:szCs w:val="24"/>
        </w:rPr>
        <w:t>ZP/RB-26/17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CE6BC0" w:rsidRPr="00CE6BC0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CE6BC0" w:rsidP="00C82240">
      <w:pPr>
        <w:jc w:val="center"/>
        <w:rPr>
          <w:sz w:val="24"/>
          <w:szCs w:val="24"/>
        </w:rPr>
      </w:pPr>
      <w:r w:rsidRPr="00CE6BC0">
        <w:rPr>
          <w:b/>
          <w:sz w:val="24"/>
          <w:szCs w:val="24"/>
        </w:rPr>
        <w:t>Przebudowa i termomodernizacja hali technologicznej Wydziału Inżynierii Produkcji i Technologii Materiałów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643" w:rsidRDefault="00F03643">
      <w:r>
        <w:separator/>
      </w:r>
    </w:p>
  </w:endnote>
  <w:endnote w:type="continuationSeparator" w:id="0">
    <w:p w:rsidR="00F03643" w:rsidRDefault="00F03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E6B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E6BC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36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643" w:rsidRDefault="00F03643">
      <w:r>
        <w:separator/>
      </w:r>
    </w:p>
  </w:footnote>
  <w:footnote w:type="continuationSeparator" w:id="0">
    <w:p w:rsidR="00F03643" w:rsidRDefault="00F03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C0" w:rsidRDefault="00CE6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BC0" w:rsidRDefault="00CE6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643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E6BC0"/>
    <w:rsid w:val="00DD74AE"/>
    <w:rsid w:val="00DF4934"/>
    <w:rsid w:val="00E001EA"/>
    <w:rsid w:val="00EF0FC8"/>
    <w:rsid w:val="00F00CCB"/>
    <w:rsid w:val="00F03643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199F8CD-88E8-463D-9118-68C81423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8BB0C-4C32-434E-94C8-AD2AD10E8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2017-09-26T06:28:00Z</dcterms:created>
  <dcterms:modified xsi:type="dcterms:W3CDTF">2017-09-26T06:28:00Z</dcterms:modified>
</cp:coreProperties>
</file>