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1D1E" w:rsidRPr="001A1D1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A1D1E" w:rsidRPr="001A1D1E">
        <w:rPr>
          <w:b/>
          <w:sz w:val="24"/>
        </w:rPr>
        <w:t>ZP/RB-26/17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A1D1E" w:rsidRPr="001A1D1E">
        <w:rPr>
          <w:b/>
        </w:rPr>
        <w:t>przetarg nieograniczony</w:t>
      </w:r>
      <w:r w:rsidR="00753DC1">
        <w:t xml:space="preserve"> na:</w:t>
      </w:r>
    </w:p>
    <w:p w:rsidR="0000184A" w:rsidRDefault="001A1D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A1D1E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A1D1E" w:rsidRPr="001A1D1E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A1D1E" w:rsidRPr="001A1D1E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A1D1E" w:rsidRPr="001A1D1E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632" w:rsidRDefault="00EC5632">
      <w:r>
        <w:separator/>
      </w:r>
    </w:p>
  </w:endnote>
  <w:endnote w:type="continuationSeparator" w:id="0">
    <w:p w:rsidR="00EC5632" w:rsidRDefault="00EC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D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D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D1E" w:rsidRDefault="001A1D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632" w:rsidRDefault="00EC5632">
      <w:r>
        <w:separator/>
      </w:r>
    </w:p>
  </w:footnote>
  <w:footnote w:type="continuationSeparator" w:id="0">
    <w:p w:rsidR="00EC5632" w:rsidRDefault="00EC563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D1E" w:rsidRDefault="001A1D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D1E" w:rsidRDefault="001A1D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D1E" w:rsidRDefault="001A1D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632"/>
    <w:rsid w:val="0000184A"/>
    <w:rsid w:val="00012997"/>
    <w:rsid w:val="000621A2"/>
    <w:rsid w:val="00075CEC"/>
    <w:rsid w:val="00106AC7"/>
    <w:rsid w:val="00111985"/>
    <w:rsid w:val="00147532"/>
    <w:rsid w:val="001614BA"/>
    <w:rsid w:val="001A1D1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5632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670E85-CD98-44DC-A46D-E257523B8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3414D-55C4-4B9D-8930-FEE1329AF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2017-09-26T06:27:00Z</dcterms:created>
  <dcterms:modified xsi:type="dcterms:W3CDTF">2017-09-26T06:27:00Z</dcterms:modified>
</cp:coreProperties>
</file>