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proofErr w:type="gramStart"/>
      <w:r w:rsidRPr="00087510">
        <w:rPr>
          <w:rFonts w:ascii="Tahoma" w:hAnsi="Tahoma" w:cs="Tahoma"/>
          <w:sz w:val="16"/>
          <w:szCs w:val="16"/>
        </w:rPr>
        <w:t>miejscowość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Nazwa </w:t>
      </w:r>
      <w:proofErr w:type="gramStart"/>
      <w:r w:rsidRPr="00087510">
        <w:rPr>
          <w:rFonts w:ascii="Tahoma" w:hAnsi="Tahoma" w:cs="Tahoma"/>
          <w:sz w:val="16"/>
          <w:szCs w:val="16"/>
        </w:rPr>
        <w:t>wykonawcy: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Adres: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gramStart"/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</w:t>
      </w:r>
      <w:proofErr w:type="gramEnd"/>
      <w:r w:rsidRPr="00087510">
        <w:rPr>
          <w:rFonts w:ascii="Tahoma" w:hAnsi="Tahoma" w:cs="Tahoma"/>
          <w:b w:val="0"/>
          <w:sz w:val="16"/>
          <w:szCs w:val="16"/>
        </w:rPr>
        <w:t>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E-mail …….............……………….……...., </w:t>
      </w:r>
      <w:proofErr w:type="gramStart"/>
      <w:r w:rsidRPr="00087510">
        <w:rPr>
          <w:rFonts w:ascii="Tahoma" w:hAnsi="Tahoma" w:cs="Tahoma"/>
          <w:sz w:val="16"/>
          <w:szCs w:val="16"/>
        </w:rPr>
        <w:t>na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NIP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............. </w:t>
      </w:r>
      <w:proofErr w:type="gramStart"/>
      <w:r w:rsidRPr="00087510">
        <w:rPr>
          <w:rFonts w:ascii="Tahoma" w:hAnsi="Tahoma" w:cs="Tahoma"/>
          <w:sz w:val="16"/>
          <w:szCs w:val="16"/>
        </w:rPr>
        <w:t>Regon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</w:t>
      </w:r>
      <w:r w:rsidRPr="00E24A0A">
        <w:rPr>
          <w:rFonts w:ascii="Tahoma" w:hAnsi="Tahoma" w:cs="Tahoma"/>
          <w:b w:val="0"/>
          <w:bCs/>
          <w:sz w:val="16"/>
          <w:szCs w:val="16"/>
        </w:rPr>
        <w:t>o przetargu nieograniczonym na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realizację </w:t>
      </w:r>
      <w:r w:rsidR="00D60703" w:rsidRPr="00D60703">
        <w:rPr>
          <w:rFonts w:ascii="Tahoma" w:hAnsi="Tahoma" w:cs="Tahoma"/>
          <w:bCs/>
          <w:sz w:val="16"/>
          <w:szCs w:val="16"/>
        </w:rPr>
        <w:t xml:space="preserve">Dostawa sprzętu laboratoryjnego dla Instytutu Maszyn </w:t>
      </w:r>
      <w:proofErr w:type="gramStart"/>
      <w:r w:rsidR="00D60703" w:rsidRPr="00D60703">
        <w:rPr>
          <w:rFonts w:ascii="Tahoma" w:hAnsi="Tahoma" w:cs="Tahoma"/>
          <w:bCs/>
          <w:sz w:val="16"/>
          <w:szCs w:val="16"/>
        </w:rPr>
        <w:t>Cieplnych  Politechniki</w:t>
      </w:r>
      <w:proofErr w:type="gramEnd"/>
      <w:r w:rsidR="00D60703" w:rsidRPr="00D60703">
        <w:rPr>
          <w:rFonts w:ascii="Tahoma" w:hAnsi="Tahoma" w:cs="Tahoma"/>
          <w:bCs/>
          <w:sz w:val="16"/>
          <w:szCs w:val="16"/>
        </w:rPr>
        <w:t xml:space="preserve"> Częstochowskiej.</w:t>
      </w:r>
      <w:r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087510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2E56BE">
        <w:rPr>
          <w:rFonts w:ascii="Tahoma" w:hAnsi="Tahoma" w:cs="Tahoma"/>
          <w:bCs/>
          <w:sz w:val="16"/>
          <w:szCs w:val="16"/>
        </w:rPr>
        <w:t>ZP/D-20</w:t>
      </w:r>
      <w:r w:rsidR="00D60703" w:rsidRPr="00D60703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60703" w:rsidRDefault="00D60703" w:rsidP="006B454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60703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60703" w:rsidRDefault="00D60703" w:rsidP="006B454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60703">
              <w:rPr>
                <w:rFonts w:ascii="Tahoma" w:hAnsi="Tahoma" w:cs="Tahoma"/>
                <w:sz w:val="16"/>
                <w:szCs w:val="16"/>
              </w:rPr>
              <w:t>Dostawa urządzeń laboratoryjnych dla Instytutu Maszyn Cieplnych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……………………………………………………………………………………………..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marka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</w:pPr>
          </w:p>
          <w:p w:rsidR="004C59BE" w:rsidRDefault="004C59BE" w:rsidP="004C59BE">
            <w:pPr>
              <w:tabs>
                <w:tab w:val="num" w:pos="426"/>
              </w:tabs>
              <w:spacing w:line="360" w:lineRule="auto"/>
              <w:jc w:val="both"/>
            </w:pPr>
            <w:r>
              <w:t xml:space="preserve"> Zakres rzeczowy oraz nazwa firm, którym Wykonawca zamierza powierzyć wykonanie części przedmiotu zamówienia*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4C59BE" w:rsidRDefault="004C59BE" w:rsidP="004C59BE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  <w:p w:rsidR="00D60703" w:rsidRPr="00EA385E" w:rsidRDefault="00D60703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60703" w:rsidRDefault="00D60703" w:rsidP="006B454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60703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60703" w:rsidRDefault="00D60703" w:rsidP="006B454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60703">
              <w:rPr>
                <w:rFonts w:ascii="Tahoma" w:hAnsi="Tahoma" w:cs="Tahoma"/>
                <w:sz w:val="16"/>
                <w:szCs w:val="16"/>
              </w:rPr>
              <w:t>Dostawa multimetru laboratoryjnego stołowego dla Instytutu Maszyn Cieplnych</w:t>
            </w:r>
          </w:p>
          <w:p w:rsidR="00D60703" w:rsidRPr="00087510" w:rsidRDefault="00D60703" w:rsidP="006B4541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lastRenderedPageBreak/>
              <w:t xml:space="preserve">Gwarancja: 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……………………………………………………………………………………………..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marka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</w:pPr>
          </w:p>
          <w:p w:rsidR="004C59BE" w:rsidRDefault="004C59BE" w:rsidP="004C59BE">
            <w:pPr>
              <w:tabs>
                <w:tab w:val="num" w:pos="426"/>
              </w:tabs>
              <w:spacing w:line="360" w:lineRule="auto"/>
              <w:jc w:val="both"/>
            </w:pPr>
            <w:r>
              <w:t xml:space="preserve"> Zakres rzeczowy oraz nazwa firm, którym Wykonawca zamierza powierzyć wykonanie części przedmiotu zamówienia*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4C59BE" w:rsidRDefault="004C59BE" w:rsidP="004C59BE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  <w:p w:rsidR="00D60703" w:rsidRPr="00EA385E" w:rsidRDefault="00D60703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6082B" w:rsidRDefault="0006082B">
            <w:pPr>
              <w:spacing w:line="360" w:lineRule="auto"/>
              <w:jc w:val="both"/>
              <w:rPr>
                <w:b/>
              </w:rPr>
            </w:pPr>
          </w:p>
          <w:p w:rsidR="0006082B" w:rsidRDefault="0006082B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1)Oświadczamy</w:t>
            </w:r>
            <w:proofErr w:type="gramEnd"/>
            <w:r>
              <w:rPr>
                <w:b/>
                <w:bCs/>
              </w:rPr>
              <w:t xml:space="preserve">, że jesteśmy małym lub średnim przedsiębiorstwem </w:t>
            </w:r>
            <w:r>
              <w:rPr>
                <w:rStyle w:val="Odwoanieprzypisudolnego"/>
                <w:b/>
                <w:bCs/>
              </w:rPr>
              <w:footnoteReference w:id="2"/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i/>
              </w:rPr>
              <w:t>(</w:t>
            </w:r>
            <w:r>
              <w:rPr>
                <w:bCs/>
                <w:i/>
              </w:rPr>
              <w:t>p</w:t>
            </w:r>
            <w:r>
              <w:rPr>
                <w:i/>
              </w:rPr>
              <w:t>odane informacje wymagane są wyłącznie do celów statystycznych)</w:t>
            </w:r>
          </w:p>
          <w:p w:rsidR="0006082B" w:rsidRDefault="0006082B">
            <w:pPr>
              <w:spacing w:line="360" w:lineRule="auto"/>
              <w:jc w:val="both"/>
              <w:rPr>
                <w:b/>
                <w:bCs/>
              </w:rPr>
            </w:pP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sym w:font="Symbol" w:char="00F0"/>
            </w:r>
            <w:r>
              <w:rPr>
                <w:bCs/>
              </w:rPr>
              <w:t xml:space="preserve"> Tak</w:t>
            </w: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sym w:font="Symbol" w:char="00FF"/>
            </w:r>
            <w:r>
              <w:rPr>
                <w:bCs/>
              </w:rPr>
              <w:t xml:space="preserve"> Nie</w:t>
            </w:r>
          </w:p>
          <w:p w:rsidR="0006082B" w:rsidRDefault="0006082B">
            <w:pPr>
              <w:spacing w:line="360" w:lineRule="auto"/>
            </w:pPr>
            <w:r>
              <w:t xml:space="preserve">Należy zaznaczyć znakiem </w:t>
            </w:r>
            <w:r>
              <w:rPr>
                <w:b/>
              </w:rPr>
              <w:t>X</w:t>
            </w:r>
            <w:r>
              <w:t xml:space="preserve"> właściwe pole</w:t>
            </w:r>
          </w:p>
          <w:p w:rsidR="0006082B" w:rsidRDefault="0006082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06082B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082B" w:rsidRDefault="0006082B">
                  <w:pPr>
                    <w:spacing w:line="360" w:lineRule="auto"/>
                    <w:jc w:val="both"/>
                  </w:pPr>
                </w:p>
              </w:tc>
            </w:tr>
          </w:tbl>
          <w:p w:rsidR="0006082B" w:rsidRDefault="0006082B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</w:tbl>
    <w:p w:rsidR="0006082B" w:rsidRDefault="0006082B" w:rsidP="0006082B">
      <w:pPr>
        <w:spacing w:line="360" w:lineRule="auto"/>
        <w:ind w:left="-284"/>
        <w:jc w:val="both"/>
      </w:pPr>
      <w:r>
        <w:t>2) oświadczamy, że oferowana produkt/-y spełnia wymagania określone w 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3) oświadczamy</w:t>
      </w:r>
      <w:proofErr w:type="gramEnd"/>
      <w:r>
        <w:t>, że zapoznaliśmy się ze specyfikacją istotnych warunków zamówienia i uznajemy się za związanych określonymi w niej zasadami postępowania,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4) oświadczamy</w:t>
      </w:r>
      <w:proofErr w:type="gramEnd"/>
      <w:r>
        <w:t>, że uważamy się za związanych niniejszą ofertą na czas wskazany w 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r>
        <w:t>5)</w:t>
      </w:r>
      <w:r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>
        <w:t>oferty  do</w:t>
      </w:r>
      <w:proofErr w:type="gramEnd"/>
      <w:r>
        <w:t xml:space="preserve"> zawarcia umowy na zawartych tam warunkach w miejscu i terminie wyznaczonym przez Zamawiającego.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6) Załącznikami</w:t>
      </w:r>
      <w:proofErr w:type="gramEnd"/>
      <w:r>
        <w:t xml:space="preserve"> do niniejszej oferty są:</w:t>
      </w:r>
    </w:p>
    <w:p w:rsidR="0006082B" w:rsidRDefault="0006082B" w:rsidP="0006082B">
      <w:pPr>
        <w:spacing w:line="360" w:lineRule="auto"/>
        <w:jc w:val="both"/>
      </w:pPr>
      <w:r>
        <w:t>1. ……………………………..</w:t>
      </w:r>
    </w:p>
    <w:p w:rsidR="0006082B" w:rsidRDefault="0006082B" w:rsidP="0006082B">
      <w:pPr>
        <w:spacing w:line="360" w:lineRule="auto"/>
        <w:jc w:val="both"/>
      </w:pPr>
      <w:r>
        <w:t>2..............................................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lastRenderedPageBreak/>
        <w:t>3..............................................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t>4………………………………..</w:t>
      </w:r>
    </w:p>
    <w:p w:rsidR="0006082B" w:rsidRDefault="0006082B" w:rsidP="0006082B">
      <w:pPr>
        <w:spacing w:line="360" w:lineRule="auto"/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06082B" w:rsidRDefault="0006082B" w:rsidP="0006082B">
      <w:pPr>
        <w:spacing w:line="360" w:lineRule="auto"/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06082B" w:rsidRDefault="0006082B" w:rsidP="0006082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06082B" w:rsidRDefault="0006082B" w:rsidP="0006082B">
      <w:pPr>
        <w:ind w:left="5529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</w:p>
    <w:p w:rsidR="0006082B" w:rsidRDefault="0006082B" w:rsidP="0006082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5831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AF8" w:rsidRDefault="00F45AF8" w:rsidP="005831C0">
      <w:r>
        <w:separator/>
      </w:r>
    </w:p>
  </w:endnote>
  <w:endnote w:type="continuationSeparator" w:id="1">
    <w:p w:rsidR="00F45AF8" w:rsidRDefault="00F45AF8" w:rsidP="00583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D16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E56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D16D1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E56BE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E56BE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E56B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2E56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AF8" w:rsidRDefault="00F45AF8" w:rsidP="005831C0">
      <w:r>
        <w:separator/>
      </w:r>
    </w:p>
  </w:footnote>
  <w:footnote w:type="continuationSeparator" w:id="1">
    <w:p w:rsidR="00F45AF8" w:rsidRDefault="00F45AF8" w:rsidP="005831C0">
      <w:r>
        <w:continuationSeparator/>
      </w:r>
    </w:p>
  </w:footnote>
  <w:footnote w:id="2">
    <w:p w:rsidR="0006082B" w:rsidRDefault="0006082B" w:rsidP="0006082B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rPr>
          <w:rStyle w:val="DeltaViewInsertion"/>
        </w:rPr>
        <w:t>Mikroprzedsiębiorstwo</w:t>
      </w:r>
      <w:proofErr w:type="spellEnd"/>
      <w:r>
        <w:rPr>
          <w:rStyle w:val="DeltaViewInsertion"/>
        </w:rPr>
        <w:t>: przedsiębiorstwo, które zatrudnia mniej niż 10 osób i którego roczny obrót lub roczna suma bilansowa nie przekracza 2 milionów EUR.</w:t>
      </w:r>
    </w:p>
    <w:p w:rsidR="0006082B" w:rsidRDefault="0006082B" w:rsidP="0006082B">
      <w:pPr>
        <w:pStyle w:val="Tekstprzypisudolnego"/>
        <w:ind w:left="34" w:hanging="12"/>
        <w:rPr>
          <w:rStyle w:val="DeltaViewInsertion"/>
          <w:b w:val="0"/>
          <w:i w:val="0"/>
        </w:rPr>
      </w:pPr>
      <w:r>
        <w:rPr>
          <w:rStyle w:val="DeltaViewInsertion"/>
        </w:rPr>
        <w:t>Małe przedsiębiorstwo: przedsiębiorstwo, które zatrudnia mniej niż 50 osób i którego roczny obrót lub roczna suma bilansowa nie przekracza 10 milionów EUR.</w:t>
      </w:r>
    </w:p>
    <w:p w:rsidR="0006082B" w:rsidRDefault="0006082B" w:rsidP="0006082B">
      <w:r>
        <w:rPr>
          <w:rStyle w:val="DeltaViewInsertion"/>
        </w:rPr>
        <w:t xml:space="preserve">Średnie przedsiębiorstwa: przedsiębiorstwa, które nie są </w:t>
      </w:r>
      <w:proofErr w:type="spellStart"/>
      <w:r>
        <w:rPr>
          <w:rStyle w:val="DeltaViewInsertion"/>
        </w:rPr>
        <w:t>mikroprzedsiębiorstwami</w:t>
      </w:r>
      <w:proofErr w:type="spellEnd"/>
      <w:r>
        <w:rPr>
          <w:rStyle w:val="DeltaViewInsertion"/>
        </w:rPr>
        <w:t xml:space="preserve"> ani małymi przedsiębiorstwami</w:t>
      </w:r>
      <w:r>
        <w:t xml:space="preserve"> i które zatrudniają mniej niż 250 osób i których roczny obrót nie przekracza 50 milionów EUR </w:t>
      </w:r>
      <w:r>
        <w:rPr>
          <w:i/>
        </w:rPr>
        <w:t>lub</w:t>
      </w:r>
      <w:r>
        <w:t xml:space="preserve"> roczna suma bilansowa nie przekracza 43 milionów EUR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2E56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2E56BE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2E56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0703"/>
    <w:rsid w:val="000136B7"/>
    <w:rsid w:val="0006082B"/>
    <w:rsid w:val="002E56BE"/>
    <w:rsid w:val="004C59BE"/>
    <w:rsid w:val="005831C0"/>
    <w:rsid w:val="007A28B5"/>
    <w:rsid w:val="00CD16D1"/>
    <w:rsid w:val="00D60703"/>
    <w:rsid w:val="00DF364E"/>
    <w:rsid w:val="00E02776"/>
    <w:rsid w:val="00E05E12"/>
    <w:rsid w:val="00E24A0A"/>
    <w:rsid w:val="00F45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082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082B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082B"/>
    <w:rPr>
      <w:vertAlign w:val="superscript"/>
    </w:rPr>
  </w:style>
  <w:style w:type="character" w:customStyle="1" w:styleId="DeltaViewInsertion">
    <w:name w:val="DeltaView Insertion"/>
    <w:rsid w:val="0006082B"/>
    <w:rPr>
      <w:b/>
      <w:bCs w:val="0"/>
      <w:i/>
      <w:iCs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733</Words>
  <Characters>4402</Characters>
  <Application>Microsoft Office Word</Application>
  <DocSecurity>0</DocSecurity>
  <Lines>36</Lines>
  <Paragraphs>10</Paragraphs>
  <ScaleCrop>false</ScaleCrop>
  <Company/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2017-09-19T11:25:00Z</dcterms:created>
  <dcterms:modified xsi:type="dcterms:W3CDTF">2017-09-19T11:25:00Z</dcterms:modified>
</cp:coreProperties>
</file>