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850770" w:rsidRPr="00850770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50770" w:rsidRPr="00850770">
        <w:rPr>
          <w:rFonts w:ascii="Times New Roman" w:hAnsi="Times New Roman"/>
          <w:b/>
        </w:rPr>
        <w:t>ZP/RB-24/17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0770" w:rsidRPr="0085077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0770" w:rsidRPr="0085077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50770" w:rsidRPr="0085077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0770" w:rsidRPr="0085077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50770" w:rsidRPr="00850770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50770" w:rsidRPr="00850770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50770" w:rsidRPr="00850770">
        <w:rPr>
          <w:rFonts w:ascii="Times New Roman" w:hAnsi="Times New Roman"/>
          <w:b/>
          <w:sz w:val="24"/>
          <w:szCs w:val="24"/>
        </w:rPr>
        <w:t>Remont zadaszenia wejścia do budynku i klatki schodowej na Wydziale Infrastruktury i Środowiska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AAE" w:rsidRDefault="00AA4AAE" w:rsidP="0038231F">
      <w:pPr>
        <w:spacing w:after="0" w:line="240" w:lineRule="auto"/>
      </w:pPr>
      <w:r>
        <w:separator/>
      </w:r>
    </w:p>
  </w:endnote>
  <w:endnote w:type="continuationSeparator" w:id="0">
    <w:p w:rsidR="00AA4AAE" w:rsidRDefault="00AA4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70" w:rsidRDefault="008507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07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07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70" w:rsidRDefault="008507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AAE" w:rsidRDefault="00AA4AAE" w:rsidP="0038231F">
      <w:pPr>
        <w:spacing w:after="0" w:line="240" w:lineRule="auto"/>
      </w:pPr>
      <w:r>
        <w:separator/>
      </w:r>
    </w:p>
  </w:footnote>
  <w:footnote w:type="continuationSeparator" w:id="0">
    <w:p w:rsidR="00AA4AAE" w:rsidRDefault="00AA4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70" w:rsidRDefault="00850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70" w:rsidRDefault="00850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70" w:rsidRDefault="008507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AA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77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4AA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207722-5B2F-4500-B334-EB441762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D7167-28F8-4304-B37E-427B2B2A9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2017-09-19T12:36:00Z</dcterms:created>
  <dcterms:modified xsi:type="dcterms:W3CDTF">2017-09-19T12:36:00Z</dcterms:modified>
</cp:coreProperties>
</file>