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24479D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-217805</wp:posOffset>
                </wp:positionH>
                <wp:positionV relativeFrom="paragraph">
                  <wp:posOffset>-443230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15pt;margin-top:-34.9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A3Xdb3fAAAACgEAAA8AAAAAAAAAAAAAAAAAWAUAAGRycy9kb3ducmV2LnhtbFBL&#10;BQYAAAAABAAEAPMAAABkBg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4F7CA7" w:rsidRPr="004F7CA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6E6F">
        <w:rPr>
          <w:sz w:val="24"/>
          <w:szCs w:val="24"/>
        </w:rPr>
        <w:t>ZP/RB-24</w:t>
      </w:r>
      <w:bookmarkStart w:id="0" w:name="_GoBack"/>
      <w:bookmarkEnd w:id="0"/>
      <w:r w:rsidR="004F7CA7" w:rsidRPr="004F7CA7">
        <w:rPr>
          <w:sz w:val="24"/>
          <w:szCs w:val="24"/>
        </w:rPr>
        <w:t>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F7CA7" w:rsidRPr="004F7CA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E001EA" w:rsidRPr="006A6F2C" w:rsidRDefault="006A6F2C" w:rsidP="00E001E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Remont zadaszenia wejścia do budynku i klatki schodowej na Wydziale Infrastruktury i Środowiska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DB4" w:rsidRDefault="00425DB4">
      <w:r>
        <w:separator/>
      </w:r>
    </w:p>
  </w:endnote>
  <w:endnote w:type="continuationSeparator" w:id="0">
    <w:p w:rsidR="00425DB4" w:rsidRDefault="0042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56E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56E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1A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DB4" w:rsidRDefault="00425DB4">
      <w:r>
        <w:separator/>
      </w:r>
    </w:p>
  </w:footnote>
  <w:footnote w:type="continuationSeparator" w:id="0">
    <w:p w:rsidR="00425DB4" w:rsidRDefault="00425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A0"/>
    <w:rsid w:val="00013C96"/>
    <w:rsid w:val="00035F1B"/>
    <w:rsid w:val="00065ADD"/>
    <w:rsid w:val="000D64FD"/>
    <w:rsid w:val="000D6FE5"/>
    <w:rsid w:val="001F059E"/>
    <w:rsid w:val="0024479D"/>
    <w:rsid w:val="00260E96"/>
    <w:rsid w:val="002F5E7A"/>
    <w:rsid w:val="00343281"/>
    <w:rsid w:val="00356E6F"/>
    <w:rsid w:val="00425DB4"/>
    <w:rsid w:val="00425DD9"/>
    <w:rsid w:val="004F7CA7"/>
    <w:rsid w:val="005674B2"/>
    <w:rsid w:val="005A629F"/>
    <w:rsid w:val="005E43A0"/>
    <w:rsid w:val="006A6F2C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11AA0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9204A5-E0C6-4645-A26A-A75CFB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E5C27-1431-4C34-BFD0-2D6DED6B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Marcin Malicki</cp:lastModifiedBy>
  <cp:revision>2</cp:revision>
  <cp:lastPrinted>2000-12-14T19:24:00Z</cp:lastPrinted>
  <dcterms:created xsi:type="dcterms:W3CDTF">2017-09-19T12:36:00Z</dcterms:created>
  <dcterms:modified xsi:type="dcterms:W3CDTF">2017-09-19T12:36:00Z</dcterms:modified>
</cp:coreProperties>
</file>