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21BA" w:rsidRPr="00BC21B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21BA" w:rsidRPr="00BC21BA">
        <w:rPr>
          <w:b/>
          <w:sz w:val="24"/>
        </w:rPr>
        <w:t>ZP/RB-25/17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21BA" w:rsidRPr="00BC21BA">
        <w:rPr>
          <w:b/>
        </w:rPr>
        <w:t>przetarg nieograniczony</w:t>
      </w:r>
      <w:r w:rsidR="00753DC1">
        <w:t xml:space="preserve"> na:</w:t>
      </w:r>
    </w:p>
    <w:p w:rsidR="0000184A" w:rsidRDefault="00BC21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21BA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21BA" w:rsidRPr="00BC21B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21BA" w:rsidRPr="00BC21B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C21BA" w:rsidRPr="00BC21B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77A" w:rsidRDefault="0095077A">
      <w:r>
        <w:separator/>
      </w:r>
    </w:p>
  </w:endnote>
  <w:endnote w:type="continuationSeparator" w:id="0">
    <w:p w:rsidR="0095077A" w:rsidRDefault="00950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1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1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1BA" w:rsidRDefault="00BC2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77A" w:rsidRDefault="0095077A">
      <w:r>
        <w:separator/>
      </w:r>
    </w:p>
  </w:footnote>
  <w:footnote w:type="continuationSeparator" w:id="0">
    <w:p w:rsidR="0095077A" w:rsidRDefault="009507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1BA" w:rsidRDefault="00BC2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1BA" w:rsidRDefault="00BC2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1BA" w:rsidRDefault="00BC2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7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077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21B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BDAF74-BF18-42E2-B376-859E7CCEE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94448-45BF-4CFA-9F99-43AE8A25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2017-09-21T06:35:00Z</dcterms:created>
  <dcterms:modified xsi:type="dcterms:W3CDTF">2017-09-21T06:35:00Z</dcterms:modified>
</cp:coreProperties>
</file>