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A74D2" w:rsidRPr="007A74D2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A74D2" w:rsidRPr="007A74D2">
        <w:rPr>
          <w:rFonts w:ascii="Times New Roman" w:hAnsi="Times New Roman"/>
          <w:b/>
        </w:rPr>
        <w:t>ZP/RB-25/17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A74D2" w:rsidRPr="007A74D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A74D2" w:rsidRPr="007A74D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A74D2" w:rsidRPr="007A74D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A74D2" w:rsidRPr="007A74D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A74D2" w:rsidRPr="007A74D2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A74D2" w:rsidRPr="007A74D2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A74D2" w:rsidRPr="007A74D2">
        <w:rPr>
          <w:rFonts w:ascii="Times New Roman" w:hAnsi="Times New Roman"/>
          <w:b/>
          <w:sz w:val="24"/>
          <w:szCs w:val="24"/>
        </w:rPr>
        <w:t>Remont dachu budynku dydaktycznego Wydziału Inżynierii Mechanicznej i Informatyki wraz z wymianą instalacji odgromowej i montażem systemu przeciwoblodzeniowego.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D44" w:rsidRDefault="00A42D44" w:rsidP="0038231F">
      <w:pPr>
        <w:spacing w:after="0" w:line="240" w:lineRule="auto"/>
      </w:pPr>
      <w:r>
        <w:separator/>
      </w:r>
    </w:p>
  </w:endnote>
  <w:endnote w:type="continuationSeparator" w:id="0">
    <w:p w:rsidR="00A42D44" w:rsidRDefault="00A42D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4D2" w:rsidRDefault="007A74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538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538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4D2" w:rsidRDefault="007A74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D44" w:rsidRDefault="00A42D44" w:rsidP="0038231F">
      <w:pPr>
        <w:spacing w:after="0" w:line="240" w:lineRule="auto"/>
      </w:pPr>
      <w:r>
        <w:separator/>
      </w:r>
    </w:p>
  </w:footnote>
  <w:footnote w:type="continuationSeparator" w:id="0">
    <w:p w:rsidR="00A42D44" w:rsidRDefault="00A42D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4D2" w:rsidRDefault="007A74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4D2" w:rsidRDefault="007A74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4D2" w:rsidRDefault="007A74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2D4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4D2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5385"/>
    <w:rsid w:val="00A15F7E"/>
    <w:rsid w:val="00A166B0"/>
    <w:rsid w:val="00A22DCF"/>
    <w:rsid w:val="00A24C2D"/>
    <w:rsid w:val="00A276E4"/>
    <w:rsid w:val="00A3062E"/>
    <w:rsid w:val="00A347DE"/>
    <w:rsid w:val="00A42D4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B800792-86A0-466B-B4FB-87DC1DB2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13318-7DA2-4669-A5E7-8DE441404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2017-09-21T06:35:00Z</dcterms:created>
  <dcterms:modified xsi:type="dcterms:W3CDTF">2017-09-21T06:35:00Z</dcterms:modified>
</cp:coreProperties>
</file>