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784E71" w:rsidP="001A443E">
      <w:pPr>
        <w:jc w:val="right"/>
        <w:rPr>
          <w:b/>
          <w:bCs/>
          <w:sz w:val="24"/>
        </w:rPr>
      </w:pPr>
      <w:r w:rsidRPr="00784E71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784E71">
        <w:rPr>
          <w:sz w:val="24"/>
        </w:rPr>
        <w:t>2017-09-21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784E71" w:rsidP="0018613E">
      <w:pPr>
        <w:spacing w:after="40"/>
        <w:rPr>
          <w:b/>
          <w:bCs/>
          <w:sz w:val="24"/>
        </w:rPr>
      </w:pPr>
      <w:r w:rsidRPr="00784E71">
        <w:rPr>
          <w:b/>
          <w:bCs/>
          <w:sz w:val="24"/>
        </w:rPr>
        <w:t>Politechnika Częstochowska</w:t>
      </w:r>
    </w:p>
    <w:p w:rsidR="00A80738" w:rsidRPr="0018613E" w:rsidRDefault="00784E71" w:rsidP="00A80738">
      <w:pPr>
        <w:rPr>
          <w:bCs/>
          <w:sz w:val="24"/>
        </w:rPr>
      </w:pPr>
      <w:r w:rsidRPr="00784E71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784E71">
        <w:rPr>
          <w:bCs/>
          <w:sz w:val="24"/>
        </w:rPr>
        <w:t>69</w:t>
      </w:r>
    </w:p>
    <w:p w:rsidR="00A80738" w:rsidRPr="0018613E" w:rsidRDefault="00784E71" w:rsidP="00A80738">
      <w:pPr>
        <w:rPr>
          <w:bCs/>
          <w:sz w:val="24"/>
        </w:rPr>
      </w:pPr>
      <w:r w:rsidRPr="00784E71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784E7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84E71" w:rsidRPr="00784E71">
        <w:rPr>
          <w:b/>
          <w:sz w:val="24"/>
          <w:szCs w:val="24"/>
        </w:rPr>
        <w:t>ZP/DK-15/17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84E71" w:rsidRPr="00784E7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784E71" w:rsidP="00CB5EDB">
      <w:pPr>
        <w:pStyle w:val="Tekstpodstawowywcity"/>
        <w:spacing w:before="120" w:after="240"/>
        <w:ind w:firstLine="0"/>
        <w:jc w:val="center"/>
      </w:pPr>
      <w:r w:rsidRPr="00784E71">
        <w:rPr>
          <w:b/>
        </w:rPr>
        <w:t>Dostawa sprzętu i oprogramowania komputerowego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784E71" w:rsidRPr="00784E71">
        <w:rPr>
          <w:sz w:val="24"/>
          <w:szCs w:val="24"/>
        </w:rPr>
        <w:t>(t.j.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Otwarcie ofert odbyło się w dniu</w:t>
      </w:r>
      <w:r w:rsidR="00DB1316">
        <w:rPr>
          <w:sz w:val="24"/>
          <w:szCs w:val="24"/>
        </w:rPr>
        <w:t xml:space="preserve"> 21</w:t>
      </w:r>
      <w:r w:rsidR="00F16060">
        <w:rPr>
          <w:sz w:val="24"/>
          <w:szCs w:val="24"/>
        </w:rPr>
        <w:t>/09/2017</w:t>
      </w:r>
      <w:r w:rsidRPr="00FF4AB1">
        <w:rPr>
          <w:sz w:val="24"/>
          <w:szCs w:val="24"/>
        </w:rPr>
        <w:t xml:space="preserve">  o godz. </w:t>
      </w:r>
      <w:r w:rsidR="00252EA3">
        <w:rPr>
          <w:sz w:val="24"/>
          <w:szCs w:val="24"/>
        </w:rPr>
        <w:t>11:0</w:t>
      </w:r>
      <w:bookmarkStart w:id="0" w:name="_GoBack"/>
      <w:bookmarkEnd w:id="0"/>
      <w:r w:rsidR="00F16060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1 zamówienia w wysokości 9 500.00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2 zamówienia w wysokości 6 150.00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3 zamówienia w wysokości 6 150.00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4 zamówienia w wysokości 4 920.00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5 zamówienia w wysokości 4 200.00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6 zamówienia w wysokości 4 031.23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7 zamówienia w wysokości 1 559.00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8 zamówienia w wysokości 1 559.00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9 zamówienia w wysokości 1 559.00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10 zamówienia w wysokości 1 400.00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11 zamówienia w wysokości 1 200.00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12 zamówienia w wysokości 1 000.00 zł brutto;</w:t>
            </w:r>
          </w:p>
        </w:tc>
      </w:tr>
      <w:tr w:rsidR="00784E71" w:rsidRPr="006646D9" w:rsidTr="00DB1453">
        <w:trPr>
          <w:trHeight w:val="70"/>
        </w:trPr>
        <w:tc>
          <w:tcPr>
            <w:tcW w:w="9214" w:type="dxa"/>
          </w:tcPr>
          <w:p w:rsidR="00784E71" w:rsidRPr="00A3048A" w:rsidRDefault="00784E71" w:rsidP="00DB14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84E71">
              <w:rPr>
                <w:sz w:val="24"/>
                <w:szCs w:val="24"/>
              </w:rPr>
              <w:t>części 13 zamówienia w wysokości 8 500.00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BIS Karol Kowalski</w:t>
            </w:r>
          </w:p>
          <w:p w:rsidR="00784E71" w:rsidRPr="00CB5EDB" w:rsidRDefault="00784E71" w:rsidP="00DB1453">
            <w:r w:rsidRPr="00784E71">
              <w:t>Al. Niepodległości</w:t>
            </w:r>
            <w:r w:rsidRPr="00CB5EDB">
              <w:t xml:space="preserve"> </w:t>
            </w:r>
            <w:r w:rsidRPr="00784E71">
              <w:t>41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42-200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5 166.00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3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BIS Karol Kowalski</w:t>
            </w:r>
          </w:p>
          <w:p w:rsidR="00784E71" w:rsidRPr="00CB5EDB" w:rsidRDefault="00784E71" w:rsidP="00DB1453">
            <w:r w:rsidRPr="00784E71">
              <w:lastRenderedPageBreak/>
              <w:t>Al. Niepodległości</w:t>
            </w:r>
            <w:r w:rsidRPr="00CB5EDB">
              <w:t xml:space="preserve"> </w:t>
            </w:r>
            <w:r w:rsidRPr="00784E71">
              <w:t>41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42-200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lastRenderedPageBreak/>
              <w:t>3 333.30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 xml:space="preserve">zgodnie z </w:t>
            </w:r>
            <w:r w:rsidRPr="00784E71">
              <w:lastRenderedPageBreak/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lastRenderedPageBreak/>
              <w:t xml:space="preserve">36 </w:t>
            </w:r>
            <w:r w:rsidRPr="00784E71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lastRenderedPageBreak/>
              <w:t xml:space="preserve">zgodnie z </w:t>
            </w:r>
            <w:r w:rsidRPr="00784E71">
              <w:lastRenderedPageBreak/>
              <w:t>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4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BIS Karol Kowalski</w:t>
            </w:r>
          </w:p>
          <w:p w:rsidR="00784E71" w:rsidRPr="00CB5EDB" w:rsidRDefault="00784E71" w:rsidP="00DB1453">
            <w:r w:rsidRPr="00784E71">
              <w:t>Al. Niepodległości</w:t>
            </w:r>
            <w:r w:rsidRPr="00CB5EDB">
              <w:t xml:space="preserve"> </w:t>
            </w:r>
            <w:r w:rsidRPr="00784E71">
              <w:t>41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42-200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4 428.00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5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BIS Karol Kowalski</w:t>
            </w:r>
          </w:p>
          <w:p w:rsidR="00784E71" w:rsidRPr="00CB5EDB" w:rsidRDefault="00784E71" w:rsidP="00DB1453">
            <w:r w:rsidRPr="00784E71">
              <w:t>Al. Niepodległości</w:t>
            </w:r>
            <w:r w:rsidRPr="00CB5EDB">
              <w:t xml:space="preserve"> </w:t>
            </w:r>
            <w:r w:rsidRPr="00784E71">
              <w:t>41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42-200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4 858.50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7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BIS Karol Kowalski</w:t>
            </w:r>
          </w:p>
          <w:p w:rsidR="00784E71" w:rsidRPr="00CB5EDB" w:rsidRDefault="00784E71" w:rsidP="00DB1453">
            <w:r w:rsidRPr="00784E71">
              <w:t>Al. Niepodległości</w:t>
            </w:r>
            <w:r w:rsidRPr="00CB5EDB">
              <w:t xml:space="preserve"> </w:t>
            </w:r>
            <w:r w:rsidRPr="00784E71">
              <w:t>41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42-200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1 906.50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8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BIS Karol Kowalski</w:t>
            </w:r>
          </w:p>
          <w:p w:rsidR="00784E71" w:rsidRPr="00CB5EDB" w:rsidRDefault="00784E71" w:rsidP="00DB1453">
            <w:r w:rsidRPr="00784E71">
              <w:t>Al. Niepodległości</w:t>
            </w:r>
            <w:r w:rsidRPr="00CB5EDB">
              <w:t xml:space="preserve"> </w:t>
            </w:r>
            <w:r w:rsidRPr="00784E71">
              <w:t>41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42-200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1 906.50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9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BIS Karol Kowalski</w:t>
            </w:r>
          </w:p>
          <w:p w:rsidR="00784E71" w:rsidRPr="00CB5EDB" w:rsidRDefault="00784E71" w:rsidP="00DB1453">
            <w:r w:rsidRPr="00784E71">
              <w:t>Al. Niepodległości</w:t>
            </w:r>
            <w:r w:rsidRPr="00CB5EDB">
              <w:t xml:space="preserve"> </w:t>
            </w:r>
            <w:r w:rsidRPr="00784E71">
              <w:t>41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42-200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1 906.50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11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BIS Karol Kowalski</w:t>
            </w:r>
          </w:p>
          <w:p w:rsidR="00784E71" w:rsidRPr="00CB5EDB" w:rsidRDefault="00784E71" w:rsidP="00DB1453">
            <w:r w:rsidRPr="00784E71">
              <w:t>Al. Niepodległości</w:t>
            </w:r>
            <w:r w:rsidRPr="00CB5EDB">
              <w:t xml:space="preserve"> </w:t>
            </w:r>
            <w:r w:rsidRPr="00784E71">
              <w:t>41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42-200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934.80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BIS Karol Kowalski</w:t>
            </w:r>
          </w:p>
          <w:p w:rsidR="00784E71" w:rsidRPr="00CB5EDB" w:rsidRDefault="00784E71" w:rsidP="00DB1453">
            <w:r w:rsidRPr="00784E71">
              <w:t>Al. Niepodległości</w:t>
            </w:r>
            <w:r w:rsidRPr="00CB5EDB">
              <w:t xml:space="preserve"> </w:t>
            </w:r>
            <w:r w:rsidRPr="00784E71">
              <w:t>41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42-200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762.60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ACOM Spółka Jawna Wanda Drzewiecka Anna Drzewiecka</w:t>
            </w:r>
          </w:p>
          <w:p w:rsidR="00784E71" w:rsidRPr="00CB5EDB" w:rsidRDefault="00784E71" w:rsidP="00DB1453">
            <w:r w:rsidRPr="00784E71">
              <w:t>Mościckiego</w:t>
            </w:r>
            <w:r w:rsidRPr="00CB5EDB">
              <w:t xml:space="preserve"> </w:t>
            </w:r>
            <w:r w:rsidRPr="00784E71">
              <w:t>13/4A/B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42-218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5 965.50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3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ACOM Spółka Jawna Wanda Drzewiecka Anna Drzewiecka</w:t>
            </w:r>
          </w:p>
          <w:p w:rsidR="00784E71" w:rsidRPr="00CB5EDB" w:rsidRDefault="00784E71" w:rsidP="00DB1453">
            <w:r w:rsidRPr="00784E71">
              <w:t>Mościckiego</w:t>
            </w:r>
            <w:r w:rsidRPr="00CB5EDB">
              <w:t xml:space="preserve"> </w:t>
            </w:r>
            <w:r w:rsidRPr="00784E71">
              <w:t>13/4A/B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42-218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4 218.90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4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ACOM Spółka Jawna Wanda Drzewiecka Anna Drzewiecka</w:t>
            </w:r>
          </w:p>
          <w:p w:rsidR="00784E71" w:rsidRPr="00CB5EDB" w:rsidRDefault="00784E71" w:rsidP="00DB1453">
            <w:r w:rsidRPr="00784E71">
              <w:t>Mościckiego</w:t>
            </w:r>
            <w:r w:rsidRPr="00CB5EDB">
              <w:t xml:space="preserve"> </w:t>
            </w:r>
            <w:r w:rsidRPr="00784E71">
              <w:t>13/4A/B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42-218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4 944.60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7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ACOM Spółka Jawna Wanda Drzewiecka Anna Drzewiecka</w:t>
            </w:r>
          </w:p>
          <w:p w:rsidR="00784E71" w:rsidRPr="00CB5EDB" w:rsidRDefault="00784E71" w:rsidP="00DB1453">
            <w:r w:rsidRPr="00784E71">
              <w:t>Mościckiego</w:t>
            </w:r>
            <w:r w:rsidRPr="00CB5EDB">
              <w:t xml:space="preserve"> </w:t>
            </w:r>
            <w:r w:rsidRPr="00784E71">
              <w:t>13/4A/B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42-218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1 734.30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8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ACOM Spółka Jawna Wanda Drzewiecka Anna Drzewiecka</w:t>
            </w:r>
          </w:p>
          <w:p w:rsidR="00784E71" w:rsidRPr="00CB5EDB" w:rsidRDefault="00784E71" w:rsidP="00DB1453">
            <w:r w:rsidRPr="00784E71">
              <w:t>Mościckiego</w:t>
            </w:r>
            <w:r w:rsidRPr="00CB5EDB">
              <w:t xml:space="preserve"> </w:t>
            </w:r>
            <w:r w:rsidRPr="00784E71">
              <w:t>13/4A/B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42-218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1 734.30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9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ACOM Spółka Jawna Wanda Drzewiecka Anna Drzewiecka</w:t>
            </w:r>
          </w:p>
          <w:p w:rsidR="00784E71" w:rsidRPr="00CB5EDB" w:rsidRDefault="00784E71" w:rsidP="00DB1453">
            <w:r w:rsidRPr="00784E71">
              <w:t>Mościckiego</w:t>
            </w:r>
            <w:r w:rsidRPr="00CB5EDB">
              <w:t xml:space="preserve"> </w:t>
            </w:r>
            <w:r w:rsidRPr="00784E71">
              <w:t>13/4A/B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42-218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1 734.30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11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ACOM Spółka Jawna Wanda Drzewiecka Anna Drzewiecka</w:t>
            </w:r>
          </w:p>
          <w:p w:rsidR="00784E71" w:rsidRPr="00CB5EDB" w:rsidRDefault="00784E71" w:rsidP="00DB1453">
            <w:r w:rsidRPr="00784E71">
              <w:t>Mościckiego</w:t>
            </w:r>
            <w:r w:rsidRPr="00CB5EDB">
              <w:t xml:space="preserve"> </w:t>
            </w:r>
            <w:r w:rsidRPr="00784E71">
              <w:t>13/4A/B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42-218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1 377.60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12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ACOM Spółka Jawna Wanda Drzewiecka Anna Drzewiecka</w:t>
            </w:r>
          </w:p>
          <w:p w:rsidR="00784E71" w:rsidRPr="00CB5EDB" w:rsidRDefault="00784E71" w:rsidP="00DB1453">
            <w:r w:rsidRPr="00784E71">
              <w:t>Mościckiego</w:t>
            </w:r>
            <w:r w:rsidRPr="00CB5EDB">
              <w:t xml:space="preserve"> </w:t>
            </w:r>
            <w:r w:rsidRPr="00784E71">
              <w:t>13/4A/B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42-218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762.60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  <w:tr w:rsidR="00784E71" w:rsidRPr="00075CD0" w:rsidTr="00DB1453">
        <w:tc>
          <w:tcPr>
            <w:tcW w:w="82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13</w:t>
            </w:r>
          </w:p>
        </w:tc>
        <w:tc>
          <w:tcPr>
            <w:tcW w:w="2295" w:type="dxa"/>
            <w:shd w:val="clear" w:color="auto" w:fill="auto"/>
          </w:tcPr>
          <w:p w:rsidR="00784E71" w:rsidRPr="00CB5EDB" w:rsidRDefault="00784E71" w:rsidP="00DB1453">
            <w:pPr>
              <w:spacing w:before="40"/>
            </w:pPr>
            <w:r w:rsidRPr="00784E71">
              <w:t>ACOM Spółka Jawna Wanda Drzewiecka Anna Drzewiecka</w:t>
            </w:r>
          </w:p>
          <w:p w:rsidR="00784E71" w:rsidRPr="00CB5EDB" w:rsidRDefault="00784E71" w:rsidP="00DB1453">
            <w:r w:rsidRPr="00784E71">
              <w:t>Mościckiego</w:t>
            </w:r>
            <w:r w:rsidRPr="00CB5EDB">
              <w:t xml:space="preserve"> </w:t>
            </w:r>
            <w:r w:rsidRPr="00784E71">
              <w:t>13/4A/B</w:t>
            </w:r>
            <w:r w:rsidRPr="00CB5EDB">
              <w:t xml:space="preserve"> </w:t>
            </w:r>
          </w:p>
          <w:p w:rsidR="00784E71" w:rsidRPr="00CB5EDB" w:rsidRDefault="00784E71" w:rsidP="00DB1453">
            <w:pPr>
              <w:spacing w:before="40" w:after="40"/>
              <w:jc w:val="both"/>
            </w:pPr>
            <w:r w:rsidRPr="00784E71">
              <w:t>42-218</w:t>
            </w:r>
            <w:r w:rsidRPr="00CB5EDB">
              <w:t xml:space="preserve"> </w:t>
            </w:r>
            <w:r w:rsidRPr="00784E7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7 847.40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4E71" w:rsidRPr="00CB5EDB" w:rsidRDefault="00784E71" w:rsidP="00DB1453">
            <w:pPr>
              <w:spacing w:before="120" w:after="120"/>
              <w:jc w:val="center"/>
            </w:pPr>
            <w:r w:rsidRPr="00784E7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58C" w:rsidRDefault="0057358C">
      <w:r>
        <w:separator/>
      </w:r>
    </w:p>
  </w:endnote>
  <w:endnote w:type="continuationSeparator" w:id="0">
    <w:p w:rsidR="0057358C" w:rsidRDefault="00573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650F2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2E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2E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06D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58C" w:rsidRDefault="0057358C">
      <w:r>
        <w:separator/>
      </w:r>
    </w:p>
  </w:footnote>
  <w:footnote w:type="continuationSeparator" w:id="0">
    <w:p w:rsidR="0057358C" w:rsidRDefault="00573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E71" w:rsidRDefault="00784E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E71" w:rsidRDefault="00784E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E71" w:rsidRDefault="00784E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8C"/>
    <w:rsid w:val="0001764B"/>
    <w:rsid w:val="0003529D"/>
    <w:rsid w:val="00075CD0"/>
    <w:rsid w:val="00092C61"/>
    <w:rsid w:val="000A06DB"/>
    <w:rsid w:val="0014428B"/>
    <w:rsid w:val="0018613E"/>
    <w:rsid w:val="001A443E"/>
    <w:rsid w:val="00252EA3"/>
    <w:rsid w:val="002628C2"/>
    <w:rsid w:val="00342653"/>
    <w:rsid w:val="0035216A"/>
    <w:rsid w:val="003B044E"/>
    <w:rsid w:val="004C7E9B"/>
    <w:rsid w:val="005028C0"/>
    <w:rsid w:val="0057358C"/>
    <w:rsid w:val="00617D11"/>
    <w:rsid w:val="00647371"/>
    <w:rsid w:val="00650F26"/>
    <w:rsid w:val="00651764"/>
    <w:rsid w:val="00666480"/>
    <w:rsid w:val="0069085C"/>
    <w:rsid w:val="00784E71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B1316"/>
    <w:rsid w:val="00E314E0"/>
    <w:rsid w:val="00EB7963"/>
    <w:rsid w:val="00F16060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A06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06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A06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06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570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2017-09-21T11:00:00Z</cp:lastPrinted>
  <dcterms:created xsi:type="dcterms:W3CDTF">2017-10-02T11:56:00Z</dcterms:created>
  <dcterms:modified xsi:type="dcterms:W3CDTF">2017-10-02T11:56:00Z</dcterms:modified>
</cp:coreProperties>
</file>