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C7819" w:rsidRPr="009C781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C7819" w:rsidRPr="009C7819">
        <w:rPr>
          <w:rFonts w:ascii="Times New Roman" w:hAnsi="Times New Roman"/>
          <w:b/>
        </w:rPr>
        <w:t>ZP/RB-23/17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7819" w:rsidRPr="009C781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7819" w:rsidRPr="009C781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C7819" w:rsidRPr="009C781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7819" w:rsidRPr="009C781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C7819" w:rsidRPr="009C781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C7819" w:rsidRPr="009C7819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C7819" w:rsidRPr="009C7819">
        <w:rPr>
          <w:rFonts w:ascii="Times New Roman" w:hAnsi="Times New Roman"/>
          <w:b/>
          <w:sz w:val="24"/>
          <w:szCs w:val="24"/>
        </w:rPr>
        <w:t>Prace remontowe w budynku głównym przy ul. Dąbrowskiego 69 - Remont pomieszczeń Działu Nauki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C781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3B1" w:rsidRDefault="00BC43B1" w:rsidP="0038231F">
      <w:pPr>
        <w:spacing w:after="0" w:line="240" w:lineRule="auto"/>
      </w:pPr>
      <w:r>
        <w:separator/>
      </w:r>
    </w:p>
  </w:endnote>
  <w:endnote w:type="continuationSeparator" w:id="0">
    <w:p w:rsidR="00BC43B1" w:rsidRDefault="00BC43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819" w:rsidRDefault="009C7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4E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4E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819" w:rsidRDefault="009C7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3B1" w:rsidRDefault="00BC43B1" w:rsidP="0038231F">
      <w:pPr>
        <w:spacing w:after="0" w:line="240" w:lineRule="auto"/>
      </w:pPr>
      <w:r>
        <w:separator/>
      </w:r>
    </w:p>
  </w:footnote>
  <w:footnote w:type="continuationSeparator" w:id="0">
    <w:p w:rsidR="00BC43B1" w:rsidRDefault="00BC43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819" w:rsidRDefault="009C7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819" w:rsidRDefault="009C7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819" w:rsidRDefault="009C7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3B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EC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C7819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43B1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ABEBD6-95F8-4DF3-8F16-7B6B3019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5250E-FDF2-42A3-9998-0DD0EFD40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2017-09-19T06:55:00Z</dcterms:created>
  <dcterms:modified xsi:type="dcterms:W3CDTF">2017-09-19T06:55:00Z</dcterms:modified>
</cp:coreProperties>
</file>