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4CD0" w:rsidRPr="00444CD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44CD0" w:rsidRPr="00444CD0">
        <w:rPr>
          <w:b/>
          <w:sz w:val="24"/>
        </w:rPr>
        <w:t>ZP/RB-23/17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44CD0" w:rsidRPr="00444CD0">
        <w:rPr>
          <w:b/>
        </w:rPr>
        <w:t>przetarg nieograniczony</w:t>
      </w:r>
      <w:r w:rsidR="00753DC1">
        <w:t xml:space="preserve"> na:</w:t>
      </w:r>
    </w:p>
    <w:p w:rsidR="0000184A" w:rsidRDefault="00444CD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4CD0">
        <w:rPr>
          <w:b/>
          <w:sz w:val="24"/>
          <w:szCs w:val="24"/>
        </w:rPr>
        <w:t>Prace remontowe w budynku głównym przy ul. Dąbrowskiego 69 - Remont pomieszczeń Działu Nauki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4CD0" w:rsidRPr="00444CD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4CD0" w:rsidRPr="00444CD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44CD0" w:rsidRPr="00444CD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7F0" w:rsidRDefault="00B477F0">
      <w:r>
        <w:separator/>
      </w:r>
    </w:p>
  </w:endnote>
  <w:endnote w:type="continuationSeparator" w:id="0">
    <w:p w:rsidR="00B477F0" w:rsidRDefault="00B47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4C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4C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CD0" w:rsidRDefault="00444C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7F0" w:rsidRDefault="00B477F0">
      <w:r>
        <w:separator/>
      </w:r>
    </w:p>
  </w:footnote>
  <w:footnote w:type="continuationSeparator" w:id="0">
    <w:p w:rsidR="00B477F0" w:rsidRDefault="00B477F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CD0" w:rsidRDefault="00444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CD0" w:rsidRDefault="00444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CD0" w:rsidRDefault="00444C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7F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4CD0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77F0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98CCC4-E69F-4614-B852-1A7E4D1C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96A3D-3B94-4BFC-92EE-0B1FE1025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2017-09-19T06:54:00Z</dcterms:created>
  <dcterms:modified xsi:type="dcterms:W3CDTF">2017-09-19T06:54:00Z</dcterms:modified>
</cp:coreProperties>
</file>