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3B4B2B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B4B2B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3B4B2B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B4B2B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B4B2B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3B4B2B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B4B2B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B4B2B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3B4B2B" w:rsidRPr="003B4B2B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3B4B2B" w:rsidRPr="003B4B2B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3B4B2B" w:rsidRPr="003B4B2B">
        <w:rPr>
          <w:rFonts w:ascii="Tahoma" w:hAnsi="Tahoma" w:cs="Tahoma"/>
          <w:b/>
          <w:sz w:val="16"/>
          <w:szCs w:val="16"/>
        </w:rPr>
        <w:t>ZP/DK-20/17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Laptop dla Instytutu Mechaniki i Podstaw Konstrukcji Maszyn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Laptop dla Instytutu Technologii Mechanicznych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Notebook dla Wydziału Zarządzania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Laptop dla Wydziału Inżynierii Produkcji i Technologii Materiałów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Laptop dla Wydziału Inżynierii Produkcji i Technologii Materiałów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B4B2B" w:rsidRPr="00E35A89" w:rsidTr="00110CA9">
        <w:tc>
          <w:tcPr>
            <w:tcW w:w="1134" w:type="dxa"/>
          </w:tcPr>
          <w:p w:rsidR="003B4B2B" w:rsidRPr="00E35A89" w:rsidRDefault="003B4B2B" w:rsidP="00110CA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B4B2B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B4B2B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  <w:p w:rsidR="003B4B2B" w:rsidRDefault="003B4B2B" w:rsidP="00110C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B4B2B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B4B2B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B4B2B" w:rsidRPr="00E35A89" w:rsidRDefault="003B4B2B" w:rsidP="00110C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B4B2B" w:rsidRDefault="003B4B2B" w:rsidP="00110CA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B4B2B" w:rsidRPr="003B417C" w:rsidRDefault="003B4B2B" w:rsidP="00110C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B4B2B" w:rsidRPr="00E35A89" w:rsidRDefault="003B4B2B" w:rsidP="00110CA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26E" w:rsidRDefault="001A126E">
      <w:r>
        <w:separator/>
      </w:r>
    </w:p>
  </w:endnote>
  <w:endnote w:type="continuationSeparator" w:id="0">
    <w:p w:rsidR="001A126E" w:rsidRDefault="001A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2B" w:rsidRDefault="003B4B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B4B2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2B" w:rsidRDefault="003B4B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26E" w:rsidRDefault="001A126E">
      <w:r>
        <w:separator/>
      </w:r>
    </w:p>
  </w:footnote>
  <w:footnote w:type="continuationSeparator" w:id="0">
    <w:p w:rsidR="001A126E" w:rsidRDefault="001A126E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2B" w:rsidRDefault="003B4B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2B" w:rsidRDefault="003B4B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2B" w:rsidRDefault="003B4B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26E"/>
    <w:rsid w:val="00036A09"/>
    <w:rsid w:val="000F18FA"/>
    <w:rsid w:val="00172873"/>
    <w:rsid w:val="00180C76"/>
    <w:rsid w:val="001A126E"/>
    <w:rsid w:val="00267AD0"/>
    <w:rsid w:val="003016B9"/>
    <w:rsid w:val="00301A06"/>
    <w:rsid w:val="00306360"/>
    <w:rsid w:val="00354AC4"/>
    <w:rsid w:val="003B417C"/>
    <w:rsid w:val="003B4B2B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34E21-A83E-45EF-A32F-58877C48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1139</Words>
  <Characters>6838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2017-09-11T09:50:00Z</dcterms:created>
  <dcterms:modified xsi:type="dcterms:W3CDTF">2017-09-11T09:50:00Z</dcterms:modified>
</cp:coreProperties>
</file>